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6EA3" w14:textId="4578EC6E" w:rsidR="00BA00AB" w:rsidRDefault="00700F50" w:rsidP="009139A6">
      <w:pPr>
        <w:pStyle w:val="NoSpacing"/>
        <w:rPr>
          <w:rFonts w:cs="Times New Roman"/>
          <w:szCs w:val="24"/>
        </w:rPr>
      </w:pPr>
      <w:r>
        <w:rPr>
          <w:rFonts w:cs="Times New Roman"/>
          <w:szCs w:val="24"/>
          <w:u w:val="single"/>
        </w:rPr>
        <w:t>Richard COLLE</w:t>
      </w:r>
      <w:r>
        <w:rPr>
          <w:rFonts w:cs="Times New Roman"/>
          <w:szCs w:val="24"/>
        </w:rPr>
        <w:t xml:space="preserve">       (fl.1486-7)</w:t>
      </w:r>
    </w:p>
    <w:p w14:paraId="4B12FFD1" w14:textId="6987F0F8" w:rsidR="00700F50" w:rsidRDefault="00700F50" w:rsidP="009139A6">
      <w:pPr>
        <w:pStyle w:val="NoSpacing"/>
        <w:rPr>
          <w:rFonts w:cs="Times New Roman"/>
          <w:szCs w:val="24"/>
        </w:rPr>
      </w:pPr>
      <w:r>
        <w:rPr>
          <w:rFonts w:cs="Times New Roman"/>
          <w:szCs w:val="24"/>
        </w:rPr>
        <w:t>of London. Cutler.</w:t>
      </w:r>
    </w:p>
    <w:p w14:paraId="1F3452A8" w14:textId="3553B479" w:rsidR="00700F50" w:rsidRDefault="00700F50" w:rsidP="009139A6">
      <w:pPr>
        <w:pStyle w:val="NoSpacing"/>
        <w:rPr>
          <w:rFonts w:cs="Times New Roman"/>
          <w:szCs w:val="24"/>
        </w:rPr>
      </w:pPr>
    </w:p>
    <w:p w14:paraId="673F5DB2" w14:textId="04FA6A68" w:rsidR="00700F50" w:rsidRDefault="00700F50" w:rsidP="009139A6">
      <w:pPr>
        <w:pStyle w:val="NoSpacing"/>
        <w:rPr>
          <w:rFonts w:cs="Times New Roman"/>
          <w:szCs w:val="24"/>
        </w:rPr>
      </w:pPr>
    </w:p>
    <w:p w14:paraId="6351DD45" w14:textId="2F72620B" w:rsidR="00700F50" w:rsidRDefault="00700F50" w:rsidP="00700F50">
      <w:pPr>
        <w:pStyle w:val="NoSpacing"/>
        <w:rPr>
          <w:rFonts w:cs="Times New Roman"/>
          <w:szCs w:val="24"/>
        </w:rPr>
      </w:pPr>
      <w:r>
        <w:rPr>
          <w:rFonts w:cs="Times New Roman"/>
          <w:szCs w:val="24"/>
        </w:rPr>
        <w:t xml:space="preserve">         1486-7</w:t>
      </w:r>
      <w:r>
        <w:rPr>
          <w:rFonts w:cs="Times New Roman"/>
          <w:szCs w:val="24"/>
        </w:rPr>
        <w:tab/>
        <w:t>He is recorded as living in London.</w:t>
      </w:r>
    </w:p>
    <w:p w14:paraId="56A28AB0" w14:textId="678ED695" w:rsidR="00700F50" w:rsidRDefault="00700F50" w:rsidP="00700F50">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202)</w:t>
      </w:r>
    </w:p>
    <w:p w14:paraId="6DCAF183" w14:textId="1DA01133" w:rsidR="00700F50" w:rsidRDefault="00700F50" w:rsidP="00700F50">
      <w:pPr>
        <w:pStyle w:val="NoSpacing"/>
        <w:rPr>
          <w:rFonts w:eastAsia="Times New Roman" w:cs="Times New Roman"/>
          <w:szCs w:val="24"/>
        </w:rPr>
      </w:pPr>
    </w:p>
    <w:p w14:paraId="20C08681" w14:textId="14F4C674" w:rsidR="00700F50" w:rsidRDefault="00700F50" w:rsidP="00700F50">
      <w:pPr>
        <w:pStyle w:val="NoSpacing"/>
        <w:rPr>
          <w:rFonts w:eastAsia="Times New Roman" w:cs="Times New Roman"/>
          <w:szCs w:val="24"/>
        </w:rPr>
      </w:pPr>
    </w:p>
    <w:p w14:paraId="0D6DFD7A" w14:textId="28F13B1B" w:rsidR="00700F50" w:rsidRDefault="00700F50" w:rsidP="00700F50">
      <w:pPr>
        <w:pStyle w:val="NoSpacing"/>
        <w:rPr>
          <w:rFonts w:eastAsia="Times New Roman" w:cs="Times New Roman"/>
          <w:szCs w:val="24"/>
        </w:rPr>
      </w:pPr>
      <w:r>
        <w:rPr>
          <w:rFonts w:eastAsia="Times New Roman" w:cs="Times New Roman"/>
          <w:szCs w:val="24"/>
        </w:rPr>
        <w:t>24 November 2022</w:t>
      </w:r>
    </w:p>
    <w:p w14:paraId="40A49B33" w14:textId="34AF6DFC" w:rsidR="00700F50" w:rsidRPr="00700F50" w:rsidRDefault="00700F50" w:rsidP="009139A6">
      <w:pPr>
        <w:pStyle w:val="NoSpacing"/>
        <w:rPr>
          <w:rFonts w:cs="Times New Roman"/>
          <w:szCs w:val="24"/>
        </w:rPr>
      </w:pPr>
    </w:p>
    <w:sectPr w:rsidR="00700F50" w:rsidRPr="00700F5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E296C" w14:textId="77777777" w:rsidR="00700F50" w:rsidRDefault="00700F50" w:rsidP="009139A6">
      <w:r>
        <w:separator/>
      </w:r>
    </w:p>
  </w:endnote>
  <w:endnote w:type="continuationSeparator" w:id="0">
    <w:p w14:paraId="38F6979C" w14:textId="77777777" w:rsidR="00700F50" w:rsidRDefault="00700F5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3BA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5518"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D43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B1963" w14:textId="77777777" w:rsidR="00700F50" w:rsidRDefault="00700F50" w:rsidP="009139A6">
      <w:r>
        <w:separator/>
      </w:r>
    </w:p>
  </w:footnote>
  <w:footnote w:type="continuationSeparator" w:id="0">
    <w:p w14:paraId="6B2FEF0F" w14:textId="77777777" w:rsidR="00700F50" w:rsidRDefault="00700F5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C16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BCC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D08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F50"/>
    <w:rsid w:val="000666E0"/>
    <w:rsid w:val="002510B7"/>
    <w:rsid w:val="005C130B"/>
    <w:rsid w:val="00700F50"/>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F9C9"/>
  <w15:chartTrackingRefBased/>
  <w15:docId w15:val="{B70B45AF-BD1D-45CB-8E93-7C6B231E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48</Words>
  <Characters>274</Characters>
  <Application>Microsoft Office Word</Application>
  <DocSecurity>0</DocSecurity>
  <Lines>2</Lines>
  <Paragraphs>1</Paragraphs>
  <ScaleCrop>false</ScaleCrop>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2022-11-24T11:19:00Z</dcterms:created>
  <dcterms:modified xsi:type="dcterms:W3CDTF">2022-11-24T11:23:00Z</dcterms:modified>
</cp:coreProperties>
</file>