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1C4DCB" w14:textId="77777777" w:rsidR="00110636" w:rsidRDefault="00110636" w:rsidP="00110636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COLLE, the elder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71E1597B" w14:textId="77777777" w:rsidR="00110636" w:rsidRDefault="00110636" w:rsidP="00110636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6D32C3E2" w14:textId="77777777" w:rsidR="00110636" w:rsidRDefault="00110636" w:rsidP="00110636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4F91AD36" w14:textId="77777777" w:rsidR="00110636" w:rsidRDefault="00110636" w:rsidP="00110636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Jun.1410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Shrewsbury and suburbs the moiety of the taxes of a fifteenth and a tenth which were granted to the King at the last Parliament.   (C.F.R. 1405-13 p.183)</w:t>
      </w:r>
    </w:p>
    <w:p w14:paraId="22AED10D" w14:textId="77777777" w:rsidR="00110636" w:rsidRDefault="00110636" w:rsidP="00110636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2796B0CC" w14:textId="77777777" w:rsidR="00110636" w:rsidRDefault="00110636" w:rsidP="00110636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B094A1D" w14:textId="77777777" w:rsidR="00110636" w:rsidRDefault="00110636" w:rsidP="00110636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May 2023</w:t>
      </w:r>
    </w:p>
    <w:p w14:paraId="38191E8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BA0760" w14:textId="77777777" w:rsidR="00110636" w:rsidRDefault="00110636" w:rsidP="009139A6">
      <w:r>
        <w:separator/>
      </w:r>
    </w:p>
  </w:endnote>
  <w:endnote w:type="continuationSeparator" w:id="0">
    <w:p w14:paraId="3FFBCB7B" w14:textId="77777777" w:rsidR="00110636" w:rsidRDefault="0011063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34EB4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2769B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B4EEF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422970" w14:textId="77777777" w:rsidR="00110636" w:rsidRDefault="00110636" w:rsidP="009139A6">
      <w:r>
        <w:separator/>
      </w:r>
    </w:p>
  </w:footnote>
  <w:footnote w:type="continuationSeparator" w:id="0">
    <w:p w14:paraId="28480D50" w14:textId="77777777" w:rsidR="00110636" w:rsidRDefault="0011063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4C768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35891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79356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636"/>
    <w:rsid w:val="000666E0"/>
    <w:rsid w:val="00110636"/>
    <w:rsid w:val="002510B7"/>
    <w:rsid w:val="00270799"/>
    <w:rsid w:val="00464D0F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E0345"/>
  <w15:chartTrackingRefBased/>
  <w15:docId w15:val="{064B8983-FC22-4D4C-B9A9-2350B6290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636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2024-12-31T21:28:00Z</dcterms:created>
  <dcterms:modified xsi:type="dcterms:W3CDTF">2024-12-31T21:29:00Z</dcterms:modified>
</cp:coreProperties>
</file>