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73B" w:rsidRDefault="00AB273B" w:rsidP="00AB273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John COLLE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fl.1434)</w:t>
      </w:r>
    </w:p>
    <w:p w:rsidR="00AB273B" w:rsidRDefault="00AB273B" w:rsidP="00AB273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AB273B" w:rsidRDefault="00AB273B" w:rsidP="00AB273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B273B" w:rsidRDefault="00AB273B" w:rsidP="00AB273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B273B" w:rsidRDefault="00AB273B" w:rsidP="00AB273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AB273B" w:rsidRDefault="00AB273B" w:rsidP="00AB273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p.154)</w:t>
      </w:r>
    </w:p>
    <w:p w:rsidR="00AB273B" w:rsidRDefault="00AB273B" w:rsidP="00AB273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B273B" w:rsidRDefault="00AB273B" w:rsidP="00AB273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AB273B" w:rsidRDefault="00AB273B" w:rsidP="00AB273B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10November 2016</w:t>
      </w:r>
    </w:p>
    <w:p w:rsidR="006B2F86" w:rsidRPr="00E71FC3" w:rsidRDefault="00AB27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73B" w:rsidRDefault="00AB273B" w:rsidP="00E71FC3">
      <w:pPr>
        <w:spacing w:after="0" w:line="240" w:lineRule="auto"/>
      </w:pPr>
      <w:r>
        <w:separator/>
      </w:r>
    </w:p>
  </w:endnote>
  <w:endnote w:type="continuationSeparator" w:id="0">
    <w:p w:rsidR="00AB273B" w:rsidRDefault="00AB27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73B" w:rsidRDefault="00AB273B" w:rsidP="00E71FC3">
      <w:pPr>
        <w:spacing w:after="0" w:line="240" w:lineRule="auto"/>
      </w:pPr>
      <w:r>
        <w:separator/>
      </w:r>
    </w:p>
  </w:footnote>
  <w:footnote w:type="continuationSeparator" w:id="0">
    <w:p w:rsidR="00AB273B" w:rsidRDefault="00AB27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73B"/>
    <w:rsid w:val="001A7C09"/>
    <w:rsid w:val="00733BE7"/>
    <w:rsid w:val="00AB273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B02DC1-5417-4A99-ADE3-48B93E37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AB273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2016-11-14T12:27:00Z</dcterms:created>
  <dcterms:modified xsi:type="dcterms:W3CDTF">2016-11-14T12:28:00Z</dcterms:modified>
</cp:coreProperties>
</file>