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43D36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83D1849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2AD96FEE" w14:textId="77777777" w:rsidR="00614A8E" w:rsidRDefault="00614A8E" w:rsidP="00614A8E">
      <w:pPr>
        <w:pStyle w:val="NoSpacing"/>
        <w:rPr>
          <w:rFonts w:cs="Times New Roman"/>
          <w:szCs w:val="24"/>
        </w:rPr>
      </w:pPr>
    </w:p>
    <w:p w14:paraId="72A7B4E8" w14:textId="77777777" w:rsidR="00614A8E" w:rsidRDefault="00614A8E" w:rsidP="00614A8E">
      <w:pPr>
        <w:pStyle w:val="NoSpacing"/>
        <w:rPr>
          <w:rFonts w:cs="Times New Roman"/>
          <w:szCs w:val="24"/>
        </w:rPr>
      </w:pPr>
    </w:p>
    <w:p w14:paraId="26D41202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Apr.1425</w:t>
      </w:r>
      <w:r>
        <w:rPr>
          <w:rFonts w:cs="Times New Roman"/>
          <w:szCs w:val="24"/>
        </w:rPr>
        <w:tab/>
        <w:t xml:space="preserve">He, Stephen Colle of London, goldsmith(q.v.), Robert </w:t>
      </w:r>
      <w:proofErr w:type="spellStart"/>
      <w:r>
        <w:rPr>
          <w:rFonts w:cs="Times New Roman"/>
          <w:szCs w:val="24"/>
        </w:rPr>
        <w:t>Fenescales</w:t>
      </w:r>
      <w:proofErr w:type="spellEnd"/>
      <w:r>
        <w:rPr>
          <w:rFonts w:cs="Times New Roman"/>
          <w:szCs w:val="24"/>
        </w:rPr>
        <w:t xml:space="preserve"> of London,</w:t>
      </w:r>
    </w:p>
    <w:p w14:paraId="30C39598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tailor(q.v.), and William </w:t>
      </w:r>
      <w:proofErr w:type="spellStart"/>
      <w:r>
        <w:rPr>
          <w:rFonts w:cs="Times New Roman"/>
          <w:szCs w:val="24"/>
        </w:rPr>
        <w:t>Shirborne</w:t>
      </w:r>
      <w:proofErr w:type="spellEnd"/>
      <w:r>
        <w:rPr>
          <w:rFonts w:cs="Times New Roman"/>
          <w:szCs w:val="24"/>
        </w:rPr>
        <w:t xml:space="preserve"> of London, goldsmith(q.v.), brought a</w:t>
      </w:r>
    </w:p>
    <w:p w14:paraId="5A4EAAE7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plaint of intrusion against William Whyte, Rector of the church of </w:t>
      </w:r>
    </w:p>
    <w:p w14:paraId="16FF5316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proofErr w:type="gramStart"/>
      <w:r>
        <w:rPr>
          <w:rFonts w:cs="Times New Roman"/>
          <w:szCs w:val="24"/>
        </w:rPr>
        <w:t>St.Margaret</w:t>
      </w:r>
      <w:proofErr w:type="spellEnd"/>
      <w:proofErr w:type="gramEnd"/>
      <w:r>
        <w:rPr>
          <w:rFonts w:cs="Times New Roman"/>
          <w:szCs w:val="24"/>
        </w:rPr>
        <w:t xml:space="preserve"> Moses, Guy Terry of London, baker(q.v.), and Stephen </w:t>
      </w:r>
    </w:p>
    <w:p w14:paraId="5C232D6F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Brugge of London, brewer(q.v.), touching their free tenement in the </w:t>
      </w:r>
    </w:p>
    <w:p w14:paraId="4C92EF3D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said parish.</w:t>
      </w:r>
    </w:p>
    <w:p w14:paraId="3BF0D0ED" w14:textId="77777777" w:rsidR="00614A8E" w:rsidRDefault="00614A8E" w:rsidP="00614A8E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181)</w:t>
      </w:r>
    </w:p>
    <w:p w14:paraId="208BDECE" w14:textId="77777777" w:rsidR="00614A8E" w:rsidRDefault="00614A8E" w:rsidP="00614A8E">
      <w:pPr>
        <w:pStyle w:val="NoSpacing"/>
        <w:rPr>
          <w:rFonts w:cs="Times New Roman"/>
          <w:szCs w:val="24"/>
        </w:rPr>
      </w:pPr>
    </w:p>
    <w:p w14:paraId="30EF3BFC" w14:textId="77777777" w:rsidR="00614A8E" w:rsidRDefault="00614A8E" w:rsidP="00614A8E">
      <w:pPr>
        <w:pStyle w:val="NoSpacing"/>
        <w:rPr>
          <w:rFonts w:cs="Times New Roman"/>
          <w:szCs w:val="24"/>
        </w:rPr>
      </w:pPr>
    </w:p>
    <w:p w14:paraId="64DD0065" w14:textId="77777777" w:rsidR="00614A8E" w:rsidRDefault="00614A8E" w:rsidP="00614A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660430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E7C23" w14:textId="77777777" w:rsidR="00614A8E" w:rsidRDefault="00614A8E" w:rsidP="009139A6">
      <w:r>
        <w:separator/>
      </w:r>
    </w:p>
  </w:endnote>
  <w:endnote w:type="continuationSeparator" w:id="0">
    <w:p w14:paraId="12EED315" w14:textId="77777777" w:rsidR="00614A8E" w:rsidRDefault="00614A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CA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36F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026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BE9C1" w14:textId="77777777" w:rsidR="00614A8E" w:rsidRDefault="00614A8E" w:rsidP="009139A6">
      <w:r>
        <w:separator/>
      </w:r>
    </w:p>
  </w:footnote>
  <w:footnote w:type="continuationSeparator" w:id="0">
    <w:p w14:paraId="759EB289" w14:textId="77777777" w:rsidR="00614A8E" w:rsidRDefault="00614A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DC9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C31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46D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8E"/>
    <w:rsid w:val="000666E0"/>
    <w:rsid w:val="00101CE1"/>
    <w:rsid w:val="002510B7"/>
    <w:rsid w:val="00270799"/>
    <w:rsid w:val="005C130B"/>
    <w:rsid w:val="00614A8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DFBEE"/>
  <w15:chartTrackingRefBased/>
  <w15:docId w15:val="{19A21398-1F6C-461E-A538-225E1EC2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2024-12-06T20:17:00Z</dcterms:created>
  <dcterms:modified xsi:type="dcterms:W3CDTF">2024-12-06T20:17:00Z</dcterms:modified>
</cp:coreProperties>
</file>