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083E5B" w14:textId="77777777" w:rsidR="00F32822" w:rsidRDefault="00F32822" w:rsidP="00F32822">
      <w:pPr>
        <w:pStyle w:val="NoSpacing"/>
      </w:pPr>
      <w:r>
        <w:rPr>
          <w:u w:val="single"/>
        </w:rPr>
        <w:t>John COLLE</w:t>
      </w:r>
      <w:r>
        <w:t xml:space="preserve">        (fl.1403)</w:t>
      </w:r>
    </w:p>
    <w:p w14:paraId="6F4D32D9" w14:textId="77777777" w:rsidR="00F32822" w:rsidRDefault="00F32822" w:rsidP="00F32822">
      <w:pPr>
        <w:pStyle w:val="NoSpacing"/>
      </w:pPr>
      <w:r>
        <w:t xml:space="preserve">of </w:t>
      </w:r>
      <w:proofErr w:type="spellStart"/>
      <w:r>
        <w:t>Frodesley</w:t>
      </w:r>
      <w:proofErr w:type="spellEnd"/>
      <w:r>
        <w:t>, Shropshire.</w:t>
      </w:r>
    </w:p>
    <w:p w14:paraId="7FA4B088" w14:textId="77777777" w:rsidR="00F32822" w:rsidRDefault="00F32822" w:rsidP="00F32822">
      <w:pPr>
        <w:pStyle w:val="NoSpacing"/>
      </w:pPr>
    </w:p>
    <w:p w14:paraId="6C153B6D" w14:textId="77777777" w:rsidR="00F32822" w:rsidRDefault="00F32822" w:rsidP="00F32822">
      <w:pPr>
        <w:pStyle w:val="NoSpacing"/>
      </w:pPr>
    </w:p>
    <w:p w14:paraId="0595C5B4" w14:textId="77777777" w:rsidR="00F32822" w:rsidRDefault="00F32822" w:rsidP="00F32822">
      <w:pPr>
        <w:pStyle w:val="NoSpacing"/>
      </w:pPr>
      <w:r>
        <w:tab/>
        <w:t>1403</w:t>
      </w:r>
      <w:r>
        <w:tab/>
        <w:t>Thomas Prestbury, Abbot of Shrewsbury(q.v.), brought a plaint of</w:t>
      </w:r>
    </w:p>
    <w:p w14:paraId="5DCE3CAB" w14:textId="77777777" w:rsidR="00F32822" w:rsidRDefault="00F32822" w:rsidP="00F32822">
      <w:pPr>
        <w:pStyle w:val="NoSpacing"/>
      </w:pPr>
      <w:r>
        <w:tab/>
      </w:r>
      <w:r>
        <w:tab/>
        <w:t>trespass against him and 13 others.</w:t>
      </w:r>
    </w:p>
    <w:p w14:paraId="4BFA4164" w14:textId="77777777" w:rsidR="00F32822" w:rsidRDefault="00F32822" w:rsidP="00F32822">
      <w:pPr>
        <w:pStyle w:val="NoSpacing"/>
      </w:pPr>
      <w:r>
        <w:tab/>
      </w:r>
      <w:r>
        <w:tab/>
        <w:t xml:space="preserve">( </w:t>
      </w:r>
      <w:hyperlink r:id="rId6" w:history="1">
        <w:r w:rsidRPr="00587917">
          <w:rPr>
            <w:rStyle w:val="Hyperlink"/>
          </w:rPr>
          <w:t>https://waalt.uh.edu/index.php/CP40/570:_K-Z</w:t>
        </w:r>
      </w:hyperlink>
      <w:r>
        <w:t xml:space="preserve"> )</w:t>
      </w:r>
    </w:p>
    <w:p w14:paraId="5AAB67ED" w14:textId="77777777" w:rsidR="00F32822" w:rsidRDefault="00F32822" w:rsidP="00F32822">
      <w:pPr>
        <w:pStyle w:val="NoSpacing"/>
      </w:pPr>
    </w:p>
    <w:p w14:paraId="7CBEDDB0" w14:textId="77777777" w:rsidR="00F32822" w:rsidRDefault="00F32822" w:rsidP="00F32822">
      <w:pPr>
        <w:pStyle w:val="NoSpacing"/>
      </w:pPr>
    </w:p>
    <w:p w14:paraId="414BAD09" w14:textId="77777777" w:rsidR="00F32822" w:rsidRDefault="00F32822" w:rsidP="00F32822">
      <w:pPr>
        <w:pStyle w:val="NoSpacing"/>
      </w:pPr>
      <w:r>
        <w:t>3 April 2025</w:t>
      </w:r>
    </w:p>
    <w:p w14:paraId="2A36680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090765" w14:textId="77777777" w:rsidR="00F32822" w:rsidRDefault="00F32822" w:rsidP="009139A6">
      <w:r>
        <w:separator/>
      </w:r>
    </w:p>
  </w:endnote>
  <w:endnote w:type="continuationSeparator" w:id="0">
    <w:p w14:paraId="7865848B" w14:textId="77777777" w:rsidR="00F32822" w:rsidRDefault="00F3282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E0086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F116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48FA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736970" w14:textId="77777777" w:rsidR="00F32822" w:rsidRDefault="00F32822" w:rsidP="009139A6">
      <w:r>
        <w:separator/>
      </w:r>
    </w:p>
  </w:footnote>
  <w:footnote w:type="continuationSeparator" w:id="0">
    <w:p w14:paraId="708A0BF6" w14:textId="77777777" w:rsidR="00F32822" w:rsidRDefault="00F3282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3773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7A6A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C492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822"/>
    <w:rsid w:val="000666E0"/>
    <w:rsid w:val="000A2E7A"/>
    <w:rsid w:val="00190DFA"/>
    <w:rsid w:val="002510B7"/>
    <w:rsid w:val="00270799"/>
    <w:rsid w:val="00357E4A"/>
    <w:rsid w:val="005C130B"/>
    <w:rsid w:val="007349BA"/>
    <w:rsid w:val="00826F5C"/>
    <w:rsid w:val="009139A6"/>
    <w:rsid w:val="009411C2"/>
    <w:rsid w:val="009448BB"/>
    <w:rsid w:val="00947624"/>
    <w:rsid w:val="00A3176C"/>
    <w:rsid w:val="00A47C87"/>
    <w:rsid w:val="00AE65F8"/>
    <w:rsid w:val="00BA00AB"/>
    <w:rsid w:val="00C71834"/>
    <w:rsid w:val="00CB4ED9"/>
    <w:rsid w:val="00DE227A"/>
    <w:rsid w:val="00E61DA6"/>
    <w:rsid w:val="00EB3209"/>
    <w:rsid w:val="00F32822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845286"/>
  <w15:chartTrackingRefBased/>
  <w15:docId w15:val="{487F27BE-8112-4B1F-A74B-89C71081E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3282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570:_K-Z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2025-04-03T10:38:00Z</dcterms:created>
  <dcterms:modified xsi:type="dcterms:W3CDTF">2025-04-03T10:38:00Z</dcterms:modified>
</cp:coreProperties>
</file>