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EB9" w:rsidRDefault="00976EB9" w:rsidP="00976E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COLLE</w:t>
      </w:r>
      <w:r>
        <w:rPr>
          <w:rFonts w:ascii="Times New Roman" w:hAnsi="Times New Roman" w:cs="Times New Roman"/>
          <w:sz w:val="24"/>
          <w:szCs w:val="24"/>
        </w:rPr>
        <w:t xml:space="preserve">     (fl.1431)</w:t>
      </w:r>
    </w:p>
    <w:p w:rsidR="00976EB9" w:rsidRDefault="00976EB9" w:rsidP="00976E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976EB9" w:rsidRDefault="00976EB9" w:rsidP="00976E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6EB9" w:rsidRDefault="00976EB9" w:rsidP="00976E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6EB9" w:rsidRDefault="00976EB9" w:rsidP="00976E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Oct.1431</w:t>
      </w:r>
      <w:r>
        <w:rPr>
          <w:rFonts w:ascii="Times New Roman" w:hAnsi="Times New Roman" w:cs="Times New Roman"/>
          <w:sz w:val="24"/>
          <w:szCs w:val="24"/>
        </w:rPr>
        <w:tab/>
        <w:t>He had died by this date, on which his apprentice, John Skydmour(q.v.),</w:t>
      </w:r>
    </w:p>
    <w:p w:rsidR="00976EB9" w:rsidRDefault="00976EB9" w:rsidP="00976E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became a Freeman.  (“Exeter Freemen” p.47)</w:t>
      </w:r>
    </w:p>
    <w:p w:rsidR="00976EB9" w:rsidRDefault="00976EB9" w:rsidP="00976E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6EB9" w:rsidRDefault="00976EB9" w:rsidP="00976E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6EB9" w:rsidRDefault="00976EB9" w:rsidP="00976E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EB9" w:rsidRDefault="00976EB9" w:rsidP="00564E3C">
      <w:pPr>
        <w:spacing w:after="0" w:line="240" w:lineRule="auto"/>
      </w:pPr>
      <w:r>
        <w:separator/>
      </w:r>
    </w:p>
  </w:endnote>
  <w:endnote w:type="continuationSeparator" w:id="0">
    <w:p w:rsidR="00976EB9" w:rsidRDefault="00976EB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76EB9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EB9" w:rsidRDefault="00976EB9" w:rsidP="00564E3C">
      <w:pPr>
        <w:spacing w:after="0" w:line="240" w:lineRule="auto"/>
      </w:pPr>
      <w:r>
        <w:separator/>
      </w:r>
    </w:p>
  </w:footnote>
  <w:footnote w:type="continuationSeparator" w:id="0">
    <w:p w:rsidR="00976EB9" w:rsidRDefault="00976EB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B9"/>
    <w:rsid w:val="00372DC6"/>
    <w:rsid w:val="00564E3C"/>
    <w:rsid w:val="0064591D"/>
    <w:rsid w:val="00976EB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2A447B-1B05-49D2-A6BA-B5E032CC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2015-12-14T22:09:00Z</dcterms:created>
  <dcterms:modified xsi:type="dcterms:W3CDTF">2015-12-14T22:10:00Z</dcterms:modified>
</cp:coreProperties>
</file>