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160D" w14:textId="77777777" w:rsidR="00AA20A4" w:rsidRDefault="00AA20A4" w:rsidP="00AA20A4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COLLE</w:t>
      </w:r>
      <w:r>
        <w:rPr>
          <w:rFonts w:cs="Times New Roman"/>
        </w:rPr>
        <w:t xml:space="preserve">        (fl.1460)</w:t>
      </w:r>
    </w:p>
    <w:p w14:paraId="200A9A63" w14:textId="77777777" w:rsidR="00AA20A4" w:rsidRDefault="00AA20A4" w:rsidP="00AA20A4">
      <w:pPr>
        <w:pStyle w:val="NoSpacing"/>
        <w:rPr>
          <w:rFonts w:cs="Times New Roman"/>
        </w:rPr>
      </w:pPr>
    </w:p>
    <w:p w14:paraId="51D17B24" w14:textId="77777777" w:rsidR="00AA20A4" w:rsidRDefault="00AA20A4" w:rsidP="00AA20A4">
      <w:pPr>
        <w:pStyle w:val="NoSpacing"/>
        <w:rPr>
          <w:rFonts w:cs="Times New Roman"/>
        </w:rPr>
      </w:pPr>
    </w:p>
    <w:p w14:paraId="6C6DF03D" w14:textId="77777777" w:rsidR="00AA20A4" w:rsidRDefault="00AA20A4" w:rsidP="00AA20A4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He made a plaint of trespass against Edward Potte of Over </w:t>
      </w:r>
      <w:proofErr w:type="spellStart"/>
      <w:r>
        <w:rPr>
          <w:rFonts w:cs="Times New Roman"/>
        </w:rPr>
        <w:t>Kellygorek</w:t>
      </w:r>
      <w:proofErr w:type="spellEnd"/>
      <w:r>
        <w:rPr>
          <w:rFonts w:cs="Times New Roman"/>
        </w:rPr>
        <w:t>,</w:t>
      </w:r>
    </w:p>
    <w:p w14:paraId="50A63E08" w14:textId="77777777" w:rsidR="00AA20A4" w:rsidRDefault="00AA20A4" w:rsidP="00AA20A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Cornwall(q.v.) and Walter Pokey of Over </w:t>
      </w:r>
      <w:proofErr w:type="spellStart"/>
      <w:r>
        <w:rPr>
          <w:rFonts w:cs="Times New Roman"/>
        </w:rPr>
        <w:t>Kellygorek</w:t>
      </w:r>
      <w:proofErr w:type="spellEnd"/>
      <w:r>
        <w:rPr>
          <w:rFonts w:cs="Times New Roman"/>
        </w:rPr>
        <w:t>(q.v.)</w:t>
      </w:r>
    </w:p>
    <w:p w14:paraId="14A6AC13" w14:textId="77777777" w:rsidR="00AA20A4" w:rsidRDefault="00AA20A4" w:rsidP="00AA20A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59240F58" w14:textId="77777777" w:rsidR="00AA20A4" w:rsidRDefault="00AA20A4" w:rsidP="00AA20A4">
      <w:pPr>
        <w:pStyle w:val="NoSpacing"/>
        <w:rPr>
          <w:rFonts w:cs="Times New Roman"/>
        </w:rPr>
      </w:pPr>
    </w:p>
    <w:p w14:paraId="576D96E2" w14:textId="77777777" w:rsidR="00AA20A4" w:rsidRDefault="00AA20A4" w:rsidP="00AA20A4">
      <w:pPr>
        <w:pStyle w:val="NoSpacing"/>
        <w:rPr>
          <w:rFonts w:cs="Times New Roman"/>
        </w:rPr>
      </w:pPr>
    </w:p>
    <w:p w14:paraId="224235DE" w14:textId="77777777" w:rsidR="00AA20A4" w:rsidRDefault="00AA20A4" w:rsidP="00AA20A4">
      <w:pPr>
        <w:pStyle w:val="NoSpacing"/>
        <w:rPr>
          <w:rFonts w:cs="Times New Roman"/>
        </w:rPr>
      </w:pPr>
      <w:r>
        <w:rPr>
          <w:rFonts w:cs="Times New Roman"/>
        </w:rPr>
        <w:t>28 March 2026</w:t>
      </w:r>
    </w:p>
    <w:p w14:paraId="2037FCD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6CB94" w14:textId="77777777" w:rsidR="003343E6" w:rsidRDefault="003343E6" w:rsidP="00086E2C">
      <w:pPr>
        <w:spacing w:after="0" w:line="240" w:lineRule="auto"/>
      </w:pPr>
      <w:r>
        <w:separator/>
      </w:r>
    </w:p>
  </w:endnote>
  <w:endnote w:type="continuationSeparator" w:id="0">
    <w:p w14:paraId="5A5C0462" w14:textId="77777777" w:rsidR="003343E6" w:rsidRDefault="003343E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8C5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798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58C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25FE3" w14:textId="77777777" w:rsidR="003343E6" w:rsidRDefault="003343E6" w:rsidP="00086E2C">
      <w:pPr>
        <w:spacing w:after="0" w:line="240" w:lineRule="auto"/>
      </w:pPr>
      <w:r>
        <w:separator/>
      </w:r>
    </w:p>
  </w:footnote>
  <w:footnote w:type="continuationSeparator" w:id="0">
    <w:p w14:paraId="5D6D81CC" w14:textId="77777777" w:rsidR="003343E6" w:rsidRDefault="003343E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34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A9C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67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A4"/>
    <w:rsid w:val="00086E2C"/>
    <w:rsid w:val="000A2E7A"/>
    <w:rsid w:val="002244B7"/>
    <w:rsid w:val="00314D94"/>
    <w:rsid w:val="003343E6"/>
    <w:rsid w:val="005435B9"/>
    <w:rsid w:val="00617568"/>
    <w:rsid w:val="006C2396"/>
    <w:rsid w:val="006E68FA"/>
    <w:rsid w:val="008E56AD"/>
    <w:rsid w:val="00AA20A4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10202"/>
  <w15:chartTrackingRefBased/>
  <w15:docId w15:val="{37856999-FFB2-4E6B-856C-AE19E6A5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2026-05-10T19:05:00Z</dcterms:created>
  <dcterms:modified xsi:type="dcterms:W3CDTF">2026-05-10T19:06:00Z</dcterms:modified>
</cp:coreProperties>
</file>