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667C9" w14:textId="77777777" w:rsidR="007A0E3A" w:rsidRDefault="007A0E3A" w:rsidP="007A0E3A">
      <w:pPr>
        <w:pStyle w:val="NoSpacing"/>
      </w:pPr>
      <w:r>
        <w:rPr>
          <w:u w:val="single"/>
        </w:rPr>
        <w:t>Hugh COLLE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69687BE9" w14:textId="77777777" w:rsidR="007A0E3A" w:rsidRDefault="007A0E3A" w:rsidP="007A0E3A">
      <w:pPr>
        <w:pStyle w:val="NoSpacing"/>
      </w:pPr>
      <w:r>
        <w:t xml:space="preserve">of </w:t>
      </w:r>
      <w:proofErr w:type="spellStart"/>
      <w:r>
        <w:t>Coldridge</w:t>
      </w:r>
      <w:proofErr w:type="spellEnd"/>
      <w:r>
        <w:t>, Devon.</w:t>
      </w:r>
    </w:p>
    <w:p w14:paraId="68667714" w14:textId="77777777" w:rsidR="007A0E3A" w:rsidRDefault="007A0E3A" w:rsidP="007A0E3A">
      <w:pPr>
        <w:pStyle w:val="NoSpacing"/>
      </w:pPr>
    </w:p>
    <w:p w14:paraId="3DF32783" w14:textId="77777777" w:rsidR="007A0E3A" w:rsidRDefault="007A0E3A" w:rsidP="007A0E3A">
      <w:pPr>
        <w:pStyle w:val="NoSpacing"/>
      </w:pPr>
    </w:p>
    <w:p w14:paraId="343F9FFC" w14:textId="77777777" w:rsidR="007A0E3A" w:rsidRDefault="007A0E3A" w:rsidP="007A0E3A">
      <w:pPr>
        <w:pStyle w:val="NoSpacing"/>
      </w:pPr>
      <w:r>
        <w:tab/>
        <w:t>1483</w:t>
      </w:r>
      <w:r>
        <w:tab/>
        <w:t xml:space="preserve">John Brendon of Exeter(q.v.), as the administrator of Robert </w:t>
      </w:r>
      <w:proofErr w:type="spellStart"/>
      <w:r>
        <w:t>Bryngdon</w:t>
      </w:r>
      <w:proofErr w:type="spellEnd"/>
      <w:r>
        <w:t>(q.v.),</w:t>
      </w:r>
    </w:p>
    <w:p w14:paraId="07E966C2" w14:textId="77777777" w:rsidR="007A0E3A" w:rsidRDefault="007A0E3A" w:rsidP="007A0E3A">
      <w:pPr>
        <w:pStyle w:val="NoSpacing"/>
      </w:pPr>
      <w:r>
        <w:tab/>
      </w:r>
      <w:r>
        <w:tab/>
        <w:t>brought a plaint of debt against him.</w:t>
      </w:r>
    </w:p>
    <w:p w14:paraId="2017DCA5" w14:textId="77777777" w:rsidR="007A0E3A" w:rsidRDefault="007A0E3A" w:rsidP="007A0E3A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4E787A4F" w14:textId="77777777" w:rsidR="007A0E3A" w:rsidRDefault="007A0E3A" w:rsidP="007A0E3A">
      <w:pPr>
        <w:pStyle w:val="NoSpacing"/>
      </w:pPr>
    </w:p>
    <w:p w14:paraId="7EF916C4" w14:textId="77777777" w:rsidR="007A0E3A" w:rsidRDefault="007A0E3A" w:rsidP="007A0E3A">
      <w:pPr>
        <w:pStyle w:val="NoSpacing"/>
      </w:pPr>
    </w:p>
    <w:p w14:paraId="34EB56E3" w14:textId="77777777" w:rsidR="007A0E3A" w:rsidRDefault="007A0E3A" w:rsidP="007A0E3A">
      <w:pPr>
        <w:pStyle w:val="NoSpacing"/>
      </w:pPr>
      <w:r>
        <w:t>5 August 2018</w:t>
      </w:r>
    </w:p>
    <w:p w14:paraId="03EC3053" w14:textId="77777777" w:rsidR="006B2F86" w:rsidRPr="00E71FC3" w:rsidRDefault="007A0E3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57487" w14:textId="77777777" w:rsidR="007A0E3A" w:rsidRDefault="007A0E3A" w:rsidP="00E71FC3">
      <w:pPr>
        <w:spacing w:after="0" w:line="240" w:lineRule="auto"/>
      </w:pPr>
      <w:r>
        <w:separator/>
      </w:r>
    </w:p>
  </w:endnote>
  <w:endnote w:type="continuationSeparator" w:id="0">
    <w:p w14:paraId="1EA6AC81" w14:textId="77777777" w:rsidR="007A0E3A" w:rsidRDefault="007A0E3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FEE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69FEB" w14:textId="77777777" w:rsidR="007A0E3A" w:rsidRDefault="007A0E3A" w:rsidP="00E71FC3">
      <w:pPr>
        <w:spacing w:after="0" w:line="240" w:lineRule="auto"/>
      </w:pPr>
      <w:r>
        <w:separator/>
      </w:r>
    </w:p>
  </w:footnote>
  <w:footnote w:type="continuationSeparator" w:id="0">
    <w:p w14:paraId="3437295B" w14:textId="77777777" w:rsidR="007A0E3A" w:rsidRDefault="007A0E3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3A"/>
    <w:rsid w:val="001A7C09"/>
    <w:rsid w:val="00577BD5"/>
    <w:rsid w:val="00656CBA"/>
    <w:rsid w:val="006A1F77"/>
    <w:rsid w:val="00733BE7"/>
    <w:rsid w:val="007A0E3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2BFC8"/>
  <w15:chartTrackingRefBased/>
  <w15:docId w15:val="{4CA80E13-31B4-4E08-A447-37CE1D84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2018-11-28T19:29:00Z</dcterms:created>
  <dcterms:modified xsi:type="dcterms:W3CDTF">2018-11-28T19:29:00Z</dcterms:modified>
</cp:coreProperties>
</file>