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EC54" w14:textId="77777777" w:rsidR="00394448" w:rsidRDefault="00394448" w:rsidP="003944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Baldwin COLL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0F1070B" w14:textId="77777777" w:rsidR="00394448" w:rsidRDefault="00394448" w:rsidP="003944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59A7F122" w14:textId="77777777" w:rsidR="00394448" w:rsidRDefault="00394448" w:rsidP="00394448">
      <w:pPr>
        <w:pStyle w:val="NoSpacing"/>
        <w:rPr>
          <w:rFonts w:cs="Times New Roman"/>
          <w:szCs w:val="24"/>
        </w:rPr>
      </w:pPr>
    </w:p>
    <w:p w14:paraId="1ADA91C7" w14:textId="77777777" w:rsidR="00394448" w:rsidRDefault="00394448" w:rsidP="00394448">
      <w:pPr>
        <w:pStyle w:val="NoSpacing"/>
        <w:rPr>
          <w:rFonts w:cs="Times New Roman"/>
          <w:szCs w:val="24"/>
        </w:rPr>
      </w:pPr>
    </w:p>
    <w:p w14:paraId="4E172C66" w14:textId="77777777" w:rsidR="00394448" w:rsidRDefault="00394448" w:rsidP="003944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6A0F2C3B" w14:textId="77777777" w:rsidR="00394448" w:rsidRDefault="00394448" w:rsidP="003944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320B1D7" w14:textId="77777777" w:rsidR="00394448" w:rsidRDefault="00394448" w:rsidP="00394448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78538036" w14:textId="77777777" w:rsidR="00394448" w:rsidRDefault="00394448" w:rsidP="00394448">
      <w:pPr>
        <w:pStyle w:val="NoSpacing"/>
        <w:rPr>
          <w:rFonts w:cs="Times New Roman"/>
          <w:szCs w:val="24"/>
        </w:rPr>
      </w:pPr>
    </w:p>
    <w:p w14:paraId="366A822B" w14:textId="77777777" w:rsidR="00394448" w:rsidRDefault="00394448" w:rsidP="00394448">
      <w:pPr>
        <w:pStyle w:val="NoSpacing"/>
        <w:rPr>
          <w:rFonts w:cs="Times New Roman"/>
          <w:szCs w:val="24"/>
        </w:rPr>
      </w:pPr>
    </w:p>
    <w:p w14:paraId="2F106A7D" w14:textId="77777777" w:rsidR="00394448" w:rsidRDefault="00394448" w:rsidP="003944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2023</w:t>
      </w:r>
    </w:p>
    <w:p w14:paraId="16FFC73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2052D" w14:textId="77777777" w:rsidR="00394448" w:rsidRDefault="00394448" w:rsidP="009139A6">
      <w:r>
        <w:separator/>
      </w:r>
    </w:p>
  </w:endnote>
  <w:endnote w:type="continuationSeparator" w:id="0">
    <w:p w14:paraId="1D060E60" w14:textId="77777777" w:rsidR="00394448" w:rsidRDefault="003944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858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84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C6E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ACF2A" w14:textId="77777777" w:rsidR="00394448" w:rsidRDefault="00394448" w:rsidP="009139A6">
      <w:r>
        <w:separator/>
      </w:r>
    </w:p>
  </w:footnote>
  <w:footnote w:type="continuationSeparator" w:id="0">
    <w:p w14:paraId="38D94BA8" w14:textId="77777777" w:rsidR="00394448" w:rsidRDefault="003944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CE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05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958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448"/>
    <w:rsid w:val="000666E0"/>
    <w:rsid w:val="002510B7"/>
    <w:rsid w:val="0039444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1ACA"/>
  <w15:chartTrackingRefBased/>
  <w15:docId w15:val="{ACF120A4-2678-4AAC-A4B4-C994DDB5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2023-10-19T19:30:00Z</dcterms:created>
  <dcterms:modified xsi:type="dcterms:W3CDTF">2023-10-19T19:31:00Z</dcterms:modified>
</cp:coreProperties>
</file>