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DBBEA" w14:textId="77777777" w:rsidR="00A231A6" w:rsidRDefault="00A231A6" w:rsidP="00A231A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Robert COLETT</w:t>
      </w:r>
      <w:r>
        <w:rPr>
          <w:rFonts w:eastAsia="Times New Roman" w:cs="Times New Roman"/>
          <w:szCs w:val="24"/>
        </w:rPr>
        <w:t xml:space="preserve">       (fl.1491)</w:t>
      </w:r>
    </w:p>
    <w:p w14:paraId="3AAEE829" w14:textId="77777777" w:rsidR="00A231A6" w:rsidRDefault="00A231A6" w:rsidP="00A231A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Chaplain.</w:t>
      </w:r>
    </w:p>
    <w:p w14:paraId="630D32CD" w14:textId="77777777" w:rsidR="00A231A6" w:rsidRDefault="00A231A6" w:rsidP="00A231A6">
      <w:pPr>
        <w:pStyle w:val="NoSpacing"/>
        <w:rPr>
          <w:rFonts w:eastAsia="Times New Roman" w:cs="Times New Roman"/>
          <w:szCs w:val="24"/>
        </w:rPr>
      </w:pPr>
    </w:p>
    <w:p w14:paraId="0C62CE5F" w14:textId="77777777" w:rsidR="00A231A6" w:rsidRDefault="00A231A6" w:rsidP="00A231A6">
      <w:pPr>
        <w:pStyle w:val="NoSpacing"/>
        <w:rPr>
          <w:rFonts w:eastAsia="Times New Roman" w:cs="Times New Roman"/>
          <w:szCs w:val="24"/>
        </w:rPr>
      </w:pPr>
    </w:p>
    <w:p w14:paraId="4593DB91" w14:textId="77777777" w:rsidR="00A231A6" w:rsidRDefault="00A231A6" w:rsidP="00A231A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20 Jan.1491</w:t>
      </w:r>
      <w:r>
        <w:rPr>
          <w:rFonts w:eastAsia="Times New Roman" w:cs="Times New Roman"/>
          <w:szCs w:val="24"/>
        </w:rPr>
        <w:tab/>
        <w:t>He was proctor to Christopher Norres, priest(q.v.).</w:t>
      </w:r>
    </w:p>
    <w:p w14:paraId="545B2756" w14:textId="77777777" w:rsidR="00A231A6" w:rsidRDefault="00A231A6" w:rsidP="00A231A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(“The Register of John Morton, Archbishop of Canterbury 1486-1500” </w:t>
      </w:r>
      <w:proofErr w:type="spellStart"/>
      <w:r>
        <w:rPr>
          <w:rFonts w:eastAsia="Times New Roman" w:cs="Times New Roman"/>
          <w:szCs w:val="24"/>
        </w:rPr>
        <w:t>vol.II</w:t>
      </w:r>
      <w:proofErr w:type="spellEnd"/>
    </w:p>
    <w:p w14:paraId="4800EA07" w14:textId="77777777" w:rsidR="00A231A6" w:rsidRDefault="00A231A6" w:rsidP="00A231A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  </w:t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ed. Christopher Harper-Bill, pub. Canterbury and York Society 1991 p.5)</w:t>
      </w:r>
    </w:p>
    <w:p w14:paraId="661EFBF0" w14:textId="77777777" w:rsidR="00A231A6" w:rsidRDefault="00A231A6" w:rsidP="00A231A6">
      <w:pPr>
        <w:pStyle w:val="NoSpacing"/>
        <w:rPr>
          <w:rFonts w:eastAsia="Times New Roman" w:cs="Times New Roman"/>
          <w:szCs w:val="24"/>
        </w:rPr>
      </w:pPr>
    </w:p>
    <w:p w14:paraId="4DB40785" w14:textId="77777777" w:rsidR="00A231A6" w:rsidRDefault="00A231A6" w:rsidP="00A231A6">
      <w:pPr>
        <w:pStyle w:val="NoSpacing"/>
        <w:rPr>
          <w:rFonts w:eastAsia="Times New Roman" w:cs="Times New Roman"/>
          <w:szCs w:val="24"/>
        </w:rPr>
      </w:pPr>
    </w:p>
    <w:p w14:paraId="0E915149" w14:textId="77777777" w:rsidR="00A231A6" w:rsidRDefault="00A231A6" w:rsidP="00A231A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25 December 2025</w:t>
      </w:r>
    </w:p>
    <w:p w14:paraId="0B44E59D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66580C" w14:textId="77777777" w:rsidR="00A12C93" w:rsidRDefault="00A12C93" w:rsidP="00086E2C">
      <w:pPr>
        <w:spacing w:after="0" w:line="240" w:lineRule="auto"/>
      </w:pPr>
      <w:r>
        <w:separator/>
      </w:r>
    </w:p>
  </w:endnote>
  <w:endnote w:type="continuationSeparator" w:id="0">
    <w:p w14:paraId="06E4F620" w14:textId="77777777" w:rsidR="00A12C93" w:rsidRDefault="00A12C93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90212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C455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D884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E973D3" w14:textId="77777777" w:rsidR="00A12C93" w:rsidRDefault="00A12C93" w:rsidP="00086E2C">
      <w:pPr>
        <w:spacing w:after="0" w:line="240" w:lineRule="auto"/>
      </w:pPr>
      <w:r>
        <w:separator/>
      </w:r>
    </w:p>
  </w:footnote>
  <w:footnote w:type="continuationSeparator" w:id="0">
    <w:p w14:paraId="0E3B3718" w14:textId="77777777" w:rsidR="00A12C93" w:rsidRDefault="00A12C93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D5F2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1193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F6B21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1A6"/>
    <w:rsid w:val="00086E2C"/>
    <w:rsid w:val="000A2E7A"/>
    <w:rsid w:val="002244B7"/>
    <w:rsid w:val="00314D94"/>
    <w:rsid w:val="00617568"/>
    <w:rsid w:val="006E68FA"/>
    <w:rsid w:val="00727EFF"/>
    <w:rsid w:val="00A12C93"/>
    <w:rsid w:val="00A231A6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CE9DB3"/>
  <w15:chartTrackingRefBased/>
  <w15:docId w15:val="{068F2359-FE8C-4FE9-AE74-22ADEEFA9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231A6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2026-01-07T20:33:00Z</dcterms:created>
  <dcterms:modified xsi:type="dcterms:W3CDTF">2026-01-07T20:33:00Z</dcterms:modified>
</cp:coreProperties>
</file>