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8023" w14:textId="77777777" w:rsidR="00012AA3" w:rsidRDefault="00012AA3" w:rsidP="00012AA3">
      <w:pPr>
        <w:pStyle w:val="NoSpacing"/>
        <w:rPr>
          <w:lang w:val="en-US"/>
        </w:rPr>
      </w:pPr>
      <w:r>
        <w:rPr>
          <w:u w:val="single"/>
          <w:lang w:val="en-US"/>
        </w:rPr>
        <w:t>William COLET</w:t>
      </w:r>
      <w:r>
        <w:rPr>
          <w:lang w:val="en-US"/>
        </w:rPr>
        <w:t xml:space="preserve">        (fl.1487-94)</w:t>
      </w:r>
    </w:p>
    <w:p w14:paraId="79D48598" w14:textId="77777777" w:rsidR="00012AA3" w:rsidRDefault="00012AA3" w:rsidP="00012AA3">
      <w:pPr>
        <w:pStyle w:val="NoSpacing"/>
        <w:rPr>
          <w:lang w:val="en-US"/>
        </w:rPr>
      </w:pPr>
    </w:p>
    <w:p w14:paraId="691611FA" w14:textId="77777777" w:rsidR="00012AA3" w:rsidRDefault="00012AA3" w:rsidP="00012AA3">
      <w:pPr>
        <w:pStyle w:val="NoSpacing"/>
        <w:rPr>
          <w:lang w:val="en-US"/>
        </w:rPr>
      </w:pPr>
    </w:p>
    <w:p w14:paraId="0EBC841B" w14:textId="77777777" w:rsidR="00012AA3" w:rsidRDefault="00012AA3" w:rsidP="00012AA3">
      <w:pPr>
        <w:pStyle w:val="NoSpacing"/>
        <w:rPr>
          <w:lang w:val="en-US"/>
        </w:rPr>
      </w:pPr>
      <w:r>
        <w:rPr>
          <w:lang w:val="en-US"/>
        </w:rPr>
        <w:t>19 Aug.1487</w:t>
      </w:r>
      <w:r>
        <w:rPr>
          <w:lang w:val="en-US"/>
        </w:rPr>
        <w:tab/>
        <w:t>He was on a commission of the peace for Bedfordshire.</w:t>
      </w:r>
    </w:p>
    <w:p w14:paraId="7124C2F1" w14:textId="77777777" w:rsidR="00012AA3" w:rsidRDefault="00012AA3" w:rsidP="00012AA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1485-94 p.481)</w:t>
      </w:r>
    </w:p>
    <w:p w14:paraId="2A578E2A" w14:textId="77777777" w:rsidR="00012AA3" w:rsidRDefault="00012AA3" w:rsidP="00012AA3">
      <w:pPr>
        <w:pStyle w:val="NoSpacing"/>
        <w:rPr>
          <w:lang w:val="en-US"/>
        </w:rPr>
      </w:pPr>
      <w:r>
        <w:rPr>
          <w:lang w:val="en-US"/>
        </w:rPr>
        <w:t>12 Jul.</w:t>
      </w:r>
      <w:r>
        <w:rPr>
          <w:lang w:val="en-US"/>
        </w:rPr>
        <w:tab/>
        <w:t>1494</w:t>
      </w:r>
      <w:r>
        <w:rPr>
          <w:lang w:val="en-US"/>
        </w:rPr>
        <w:tab/>
        <w:t xml:space="preserve">He was on a commission of </w:t>
      </w:r>
      <w:proofErr w:type="gramStart"/>
      <w:r>
        <w:rPr>
          <w:lang w:val="en-US"/>
        </w:rPr>
        <w:t>the peace</w:t>
      </w:r>
      <w:proofErr w:type="gramEnd"/>
      <w:r>
        <w:rPr>
          <w:lang w:val="en-US"/>
        </w:rPr>
        <w:t xml:space="preserve"> for Bedfordshire.    (ibid.)</w:t>
      </w:r>
    </w:p>
    <w:p w14:paraId="7BF5A969" w14:textId="77777777" w:rsidR="00012AA3" w:rsidRDefault="00012AA3" w:rsidP="00012AA3">
      <w:pPr>
        <w:pStyle w:val="NoSpacing"/>
        <w:rPr>
          <w:lang w:val="en-US"/>
        </w:rPr>
      </w:pPr>
    </w:p>
    <w:p w14:paraId="1A711E47" w14:textId="77777777" w:rsidR="00012AA3" w:rsidRDefault="00012AA3" w:rsidP="00012AA3">
      <w:pPr>
        <w:pStyle w:val="NoSpacing"/>
        <w:rPr>
          <w:lang w:val="en-US"/>
        </w:rPr>
      </w:pPr>
    </w:p>
    <w:p w14:paraId="00A34A76" w14:textId="77777777" w:rsidR="00012AA3" w:rsidRDefault="00012AA3" w:rsidP="00012AA3">
      <w:pPr>
        <w:pStyle w:val="NoSpacing"/>
        <w:rPr>
          <w:lang w:val="en-US"/>
        </w:rPr>
      </w:pPr>
      <w:r>
        <w:rPr>
          <w:lang w:val="en-US"/>
        </w:rPr>
        <w:t>11 April 2026</w:t>
      </w:r>
    </w:p>
    <w:p w14:paraId="5087FE5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D7DD5" w14:textId="77777777" w:rsidR="0044040A" w:rsidRDefault="0044040A" w:rsidP="00086E2C">
      <w:pPr>
        <w:spacing w:after="0" w:line="240" w:lineRule="auto"/>
      </w:pPr>
      <w:r>
        <w:separator/>
      </w:r>
    </w:p>
  </w:endnote>
  <w:endnote w:type="continuationSeparator" w:id="0">
    <w:p w14:paraId="1BF12620" w14:textId="77777777" w:rsidR="0044040A" w:rsidRDefault="004404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660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67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F0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3E04F" w14:textId="77777777" w:rsidR="0044040A" w:rsidRDefault="0044040A" w:rsidP="00086E2C">
      <w:pPr>
        <w:spacing w:after="0" w:line="240" w:lineRule="auto"/>
      </w:pPr>
      <w:r>
        <w:separator/>
      </w:r>
    </w:p>
  </w:footnote>
  <w:footnote w:type="continuationSeparator" w:id="0">
    <w:p w14:paraId="1C554EB7" w14:textId="77777777" w:rsidR="0044040A" w:rsidRDefault="004404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AE0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9A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AE3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A3"/>
    <w:rsid w:val="00012AA3"/>
    <w:rsid w:val="00086E2C"/>
    <w:rsid w:val="000A2E7A"/>
    <w:rsid w:val="002244B7"/>
    <w:rsid w:val="00314D94"/>
    <w:rsid w:val="0044040A"/>
    <w:rsid w:val="00530079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F00A"/>
  <w15:chartTrackingRefBased/>
  <w15:docId w15:val="{10745B17-E43B-407B-BEEC-9D74BC87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2AA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28</Words>
  <Characters>194</Characters>
  <Application>Microsoft Office Word</Application>
  <DocSecurity>0</DocSecurity>
  <Lines>10</Lines>
  <Paragraphs>6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2026-04-16T18:55:00Z</dcterms:created>
  <dcterms:modified xsi:type="dcterms:W3CDTF">2026-04-16T18:58:00Z</dcterms:modified>
</cp:coreProperties>
</file>