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428F1" w14:textId="77777777" w:rsidR="00C237B9" w:rsidRDefault="00C237B9" w:rsidP="00C237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COLEPEPUR</w:t>
      </w:r>
      <w:r>
        <w:rPr>
          <w:rFonts w:cs="Times New Roman"/>
          <w:szCs w:val="24"/>
        </w:rPr>
        <w:t xml:space="preserve">       (fl.1425)</w:t>
      </w:r>
    </w:p>
    <w:p w14:paraId="0C23ACF3" w14:textId="77777777" w:rsidR="00C237B9" w:rsidRDefault="00C237B9" w:rsidP="00C237B9">
      <w:pPr>
        <w:pStyle w:val="NoSpacing"/>
        <w:rPr>
          <w:rFonts w:cs="Times New Roman"/>
          <w:szCs w:val="24"/>
        </w:rPr>
      </w:pPr>
    </w:p>
    <w:p w14:paraId="4FAEA272" w14:textId="77777777" w:rsidR="00C237B9" w:rsidRDefault="00C237B9" w:rsidP="00C237B9">
      <w:pPr>
        <w:pStyle w:val="NoSpacing"/>
        <w:rPr>
          <w:rFonts w:cs="Times New Roman"/>
          <w:szCs w:val="24"/>
        </w:rPr>
      </w:pPr>
    </w:p>
    <w:p w14:paraId="799AC3C8" w14:textId="77777777" w:rsidR="00C237B9" w:rsidRDefault="00C237B9" w:rsidP="00C237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1425</w:t>
      </w:r>
      <w:r>
        <w:rPr>
          <w:rFonts w:cs="Times New Roman"/>
          <w:szCs w:val="24"/>
        </w:rPr>
        <w:tab/>
        <w:t>He made a plaint of trespass and taking against John Flecher of Exton,</w:t>
      </w:r>
    </w:p>
    <w:p w14:paraId="4155BDBA" w14:textId="77777777" w:rsidR="00C237B9" w:rsidRDefault="00C237B9" w:rsidP="00C237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Rutland(q.v.).      ( </w:t>
      </w:r>
      <w:hyperlink r:id="rId6" w:history="1">
        <w:r w:rsidRPr="00853252">
          <w:rPr>
            <w:rStyle w:val="Hyperlink"/>
            <w:rFonts w:cs="Times New Roman"/>
            <w:szCs w:val="24"/>
          </w:rPr>
          <w:t>https://waalt.uh.edu/index.php/CP40/656:_A-J</w:t>
        </w:r>
      </w:hyperlink>
      <w:r>
        <w:rPr>
          <w:rFonts w:cs="Times New Roman"/>
          <w:szCs w:val="24"/>
        </w:rPr>
        <w:t xml:space="preserve"> )</w:t>
      </w:r>
    </w:p>
    <w:p w14:paraId="115C5BF8" w14:textId="77777777" w:rsidR="00C237B9" w:rsidRDefault="00C237B9" w:rsidP="00C237B9">
      <w:pPr>
        <w:pStyle w:val="NoSpacing"/>
        <w:rPr>
          <w:rFonts w:cs="Times New Roman"/>
          <w:szCs w:val="24"/>
        </w:rPr>
      </w:pPr>
    </w:p>
    <w:p w14:paraId="1F40F2F1" w14:textId="77777777" w:rsidR="00C237B9" w:rsidRDefault="00C237B9" w:rsidP="00C237B9">
      <w:pPr>
        <w:pStyle w:val="NoSpacing"/>
        <w:rPr>
          <w:rFonts w:cs="Times New Roman"/>
          <w:szCs w:val="24"/>
        </w:rPr>
      </w:pPr>
    </w:p>
    <w:p w14:paraId="19B4C3B9" w14:textId="77777777" w:rsidR="00C237B9" w:rsidRDefault="00C237B9" w:rsidP="00C237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March 2026</w:t>
      </w:r>
    </w:p>
    <w:p w14:paraId="7E07592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70CCA" w14:textId="77777777" w:rsidR="00B07229" w:rsidRDefault="00B07229" w:rsidP="00086E2C">
      <w:pPr>
        <w:spacing w:after="0" w:line="240" w:lineRule="auto"/>
      </w:pPr>
      <w:r>
        <w:separator/>
      </w:r>
    </w:p>
  </w:endnote>
  <w:endnote w:type="continuationSeparator" w:id="0">
    <w:p w14:paraId="6FC5BCA2" w14:textId="77777777" w:rsidR="00B07229" w:rsidRDefault="00B0722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B200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15F2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0DC5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81950" w14:textId="77777777" w:rsidR="00B07229" w:rsidRDefault="00B07229" w:rsidP="00086E2C">
      <w:pPr>
        <w:spacing w:after="0" w:line="240" w:lineRule="auto"/>
      </w:pPr>
      <w:r>
        <w:separator/>
      </w:r>
    </w:p>
  </w:footnote>
  <w:footnote w:type="continuationSeparator" w:id="0">
    <w:p w14:paraId="48E9D2D7" w14:textId="77777777" w:rsidR="00B07229" w:rsidRDefault="00B0722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A9A9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9085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A43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7B9"/>
    <w:rsid w:val="00086E2C"/>
    <w:rsid w:val="000A2E7A"/>
    <w:rsid w:val="002244B7"/>
    <w:rsid w:val="00314D94"/>
    <w:rsid w:val="004C00F4"/>
    <w:rsid w:val="00617568"/>
    <w:rsid w:val="006E68FA"/>
    <w:rsid w:val="00B07229"/>
    <w:rsid w:val="00C237B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6153A"/>
  <w15:chartTrackingRefBased/>
  <w15:docId w15:val="{C87E7634-A704-4973-B287-1291ADF6C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237B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237B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2026-04-05T23:05:00Z</dcterms:created>
  <dcterms:modified xsi:type="dcterms:W3CDTF">2026-04-05T23:05:00Z</dcterms:modified>
</cp:coreProperties>
</file>