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0F0CD" w14:textId="77777777" w:rsidR="00E0611A" w:rsidRDefault="00E0611A" w:rsidP="00E0611A">
      <w:pPr>
        <w:pStyle w:val="NoSpacing"/>
      </w:pPr>
      <w:r>
        <w:rPr>
          <w:u w:val="single"/>
        </w:rPr>
        <w:t>William COLE</w:t>
      </w:r>
      <w:r>
        <w:t xml:space="preserve">      (d. 1517)</w:t>
      </w:r>
    </w:p>
    <w:p w14:paraId="7542DF62" w14:textId="77777777" w:rsidR="00E0611A" w:rsidRDefault="00E0611A" w:rsidP="00E0611A">
      <w:pPr>
        <w:pStyle w:val="NoSpacing"/>
      </w:pPr>
      <w:r>
        <w:t>of Gloucester. Mercer.</w:t>
      </w:r>
    </w:p>
    <w:p w14:paraId="218096A2" w14:textId="77777777" w:rsidR="00E0611A" w:rsidRDefault="00E0611A" w:rsidP="00E0611A">
      <w:pPr>
        <w:pStyle w:val="NoSpacing"/>
      </w:pPr>
    </w:p>
    <w:p w14:paraId="5D1F8B35" w14:textId="77777777" w:rsidR="00E0611A" w:rsidRDefault="00E0611A" w:rsidP="00E0611A">
      <w:pPr>
        <w:pStyle w:val="NoSpacing"/>
      </w:pPr>
    </w:p>
    <w:p w14:paraId="5099E453" w14:textId="77777777" w:rsidR="00907C04" w:rsidRDefault="00907C04" w:rsidP="00907C04">
      <w:pPr>
        <w:pStyle w:val="NoSpacing"/>
      </w:pPr>
      <w:r>
        <w:tab/>
        <w:t>1476</w:t>
      </w:r>
      <w:r>
        <w:tab/>
        <w:t>Thomas Payne(q.v.) and his wife, Margaret(q.v.), brought a plaint of</w:t>
      </w:r>
    </w:p>
    <w:p w14:paraId="3AD92230" w14:textId="77777777" w:rsidR="00907C04" w:rsidRDefault="00907C04" w:rsidP="00907C04">
      <w:pPr>
        <w:pStyle w:val="NoSpacing"/>
      </w:pPr>
      <w:r>
        <w:tab/>
      </w:r>
      <w:r>
        <w:tab/>
        <w:t>forcible entry against him and 11 others.</w:t>
      </w:r>
    </w:p>
    <w:p w14:paraId="73E26DC4" w14:textId="28D19183" w:rsidR="00907C04" w:rsidRDefault="00907C04" w:rsidP="00E0611A">
      <w:pPr>
        <w:pStyle w:val="NoSpacing"/>
      </w:pPr>
      <w:r>
        <w:tab/>
      </w:r>
      <w:r>
        <w:tab/>
        <w:t xml:space="preserve">( </w:t>
      </w:r>
      <w:hyperlink r:id="rId6" w:history="1">
        <w:r w:rsidRPr="0057654D">
          <w:rPr>
            <w:rStyle w:val="Hyperlink"/>
          </w:rPr>
          <w:t>https://waalt.uh.edu/index.php/KB27/858</w:t>
        </w:r>
      </w:hyperlink>
      <w:r>
        <w:t xml:space="preserve"> )</w:t>
      </w:r>
    </w:p>
    <w:p w14:paraId="1E2C5F9A" w14:textId="77777777" w:rsidR="00E0611A" w:rsidRDefault="00E0611A" w:rsidP="00E0611A">
      <w:pPr>
        <w:pStyle w:val="NoSpacing"/>
      </w:pPr>
      <w:r>
        <w:tab/>
        <w:t>1486</w:t>
      </w:r>
      <w:r>
        <w:tab/>
        <w:t>He first occurs as an Alderman.</w:t>
      </w:r>
    </w:p>
    <w:p w14:paraId="275C4747" w14:textId="77777777" w:rsidR="00E0611A" w:rsidRDefault="00E0611A" w:rsidP="00E0611A">
      <w:pPr>
        <w:pStyle w:val="NoSpacing"/>
      </w:pPr>
      <w:r>
        <w:tab/>
      </w:r>
      <w:r>
        <w:tab/>
        <w:t>(V.C.H. Gloucestershire vol.IV p.375)</w:t>
      </w:r>
    </w:p>
    <w:p w14:paraId="1A272857" w14:textId="77777777" w:rsidR="00E20E7F" w:rsidRDefault="00E20E7F" w:rsidP="00E20E7F">
      <w:pPr>
        <w:pStyle w:val="NoSpacing"/>
        <w:ind w:firstLine="720"/>
      </w:pPr>
      <w:r>
        <w:t>1494</w:t>
      </w:r>
      <w:r>
        <w:tab/>
        <w:t>He was Mayor  (Fosbrooke p.208)</w:t>
      </w:r>
    </w:p>
    <w:p w14:paraId="6B435843" w14:textId="77777777" w:rsidR="00E0611A" w:rsidRDefault="00E0611A" w:rsidP="00E0611A">
      <w:pPr>
        <w:pStyle w:val="NoSpacing"/>
      </w:pPr>
    </w:p>
    <w:p w14:paraId="71BB2F85" w14:textId="07AC3C25" w:rsidR="00E47068" w:rsidRDefault="00E47068" w:rsidP="00E0611A">
      <w:pPr>
        <w:pStyle w:val="NoSpacing"/>
      </w:pPr>
    </w:p>
    <w:p w14:paraId="351AF0A9" w14:textId="77777777" w:rsidR="00E20E7F" w:rsidRDefault="00E20E7F" w:rsidP="00E0611A">
      <w:pPr>
        <w:pStyle w:val="NoSpacing"/>
      </w:pPr>
      <w:r>
        <w:t>12 October 2015</w:t>
      </w:r>
    </w:p>
    <w:p w14:paraId="1AF5AF3E" w14:textId="2CD086F5" w:rsidR="00907C04" w:rsidRPr="00E0611A" w:rsidRDefault="00907C04" w:rsidP="00E0611A">
      <w:pPr>
        <w:pStyle w:val="NoSpacing"/>
      </w:pPr>
      <w:r>
        <w:t xml:space="preserve">  6 October 2026</w:t>
      </w:r>
    </w:p>
    <w:sectPr w:rsidR="00907C04" w:rsidRPr="00E061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8E441" w14:textId="77777777" w:rsidR="00E748E8" w:rsidRDefault="00E748E8" w:rsidP="00920DE3">
      <w:pPr>
        <w:spacing w:after="0" w:line="240" w:lineRule="auto"/>
      </w:pPr>
      <w:r>
        <w:separator/>
      </w:r>
    </w:p>
  </w:endnote>
  <w:endnote w:type="continuationSeparator" w:id="0">
    <w:p w14:paraId="33268F23" w14:textId="77777777" w:rsidR="00E748E8" w:rsidRDefault="00E748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783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F581F" w14:textId="77777777" w:rsidR="00C009D8" w:rsidRPr="00C009D8" w:rsidRDefault="00C009D8">
    <w:pPr>
      <w:pStyle w:val="Footer"/>
    </w:pPr>
    <w:r>
      <w:t>Copyright I.S.Rogers 9 August 2013</w:t>
    </w:r>
  </w:p>
  <w:p w14:paraId="1A845AD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D6E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B55CA" w14:textId="77777777" w:rsidR="00E748E8" w:rsidRDefault="00E748E8" w:rsidP="00920DE3">
      <w:pPr>
        <w:spacing w:after="0" w:line="240" w:lineRule="auto"/>
      </w:pPr>
      <w:r>
        <w:separator/>
      </w:r>
    </w:p>
  </w:footnote>
  <w:footnote w:type="continuationSeparator" w:id="0">
    <w:p w14:paraId="31D15B4A" w14:textId="77777777" w:rsidR="00E748E8" w:rsidRDefault="00E748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4331A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BB3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85181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11A"/>
    <w:rsid w:val="00120749"/>
    <w:rsid w:val="00624CAE"/>
    <w:rsid w:val="008C321D"/>
    <w:rsid w:val="00907C04"/>
    <w:rsid w:val="00920DE3"/>
    <w:rsid w:val="00C009D8"/>
    <w:rsid w:val="00C82FC6"/>
    <w:rsid w:val="00CF53C8"/>
    <w:rsid w:val="00E0611A"/>
    <w:rsid w:val="00E20E7F"/>
    <w:rsid w:val="00E47068"/>
    <w:rsid w:val="00E7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C7F58"/>
  <w15:docId w15:val="{92D99DFE-BABC-4D3B-B811-81EA15607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7C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4</cp:revision>
  <dcterms:created xsi:type="dcterms:W3CDTF">2015-08-12T19:45:00Z</dcterms:created>
  <dcterms:modified xsi:type="dcterms:W3CDTF">2026-10-06T06:52:00Z</dcterms:modified>
</cp:coreProperties>
</file>