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B72EE" w14:textId="77777777" w:rsidR="00934908" w:rsidRDefault="00934908" w:rsidP="0093490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COLE</w:t>
      </w:r>
      <w:r>
        <w:rPr>
          <w:rFonts w:ascii="Times New Roman" w:hAnsi="Times New Roman" w:cs="Times New Roman"/>
        </w:rPr>
        <w:t xml:space="preserve">      (fl.1471)</w:t>
      </w:r>
    </w:p>
    <w:p w14:paraId="4F44CBC2" w14:textId="77777777" w:rsidR="00934908" w:rsidRDefault="00934908" w:rsidP="00934908">
      <w:pPr>
        <w:pStyle w:val="NoSpacing"/>
        <w:rPr>
          <w:rFonts w:ascii="Times New Roman" w:hAnsi="Times New Roman" w:cs="Times New Roman"/>
        </w:rPr>
      </w:pPr>
    </w:p>
    <w:p w14:paraId="1D49AD44" w14:textId="77777777" w:rsidR="00934908" w:rsidRDefault="00934908" w:rsidP="00934908">
      <w:pPr>
        <w:pStyle w:val="NoSpacing"/>
        <w:rPr>
          <w:rFonts w:ascii="Times New Roman" w:hAnsi="Times New Roman" w:cs="Times New Roman"/>
        </w:rPr>
      </w:pPr>
    </w:p>
    <w:p w14:paraId="2E88D0BD" w14:textId="77777777" w:rsidR="00934908" w:rsidRDefault="00934908" w:rsidP="0093490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 Jul.</w:t>
      </w:r>
      <w:r>
        <w:rPr>
          <w:rFonts w:ascii="Times New Roman" w:hAnsi="Times New Roman" w:cs="Times New Roman"/>
        </w:rPr>
        <w:tab/>
        <w:t>1471</w:t>
      </w:r>
      <w:r>
        <w:rPr>
          <w:rFonts w:ascii="Times New Roman" w:hAnsi="Times New Roman" w:cs="Times New Roman"/>
        </w:rPr>
        <w:tab/>
        <w:t xml:space="preserve">He was appointed to the office of </w:t>
      </w:r>
      <w:proofErr w:type="spellStart"/>
      <w:r>
        <w:rPr>
          <w:rFonts w:ascii="Times New Roman" w:hAnsi="Times New Roman" w:cs="Times New Roman"/>
        </w:rPr>
        <w:t>tronage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pesage</w:t>
      </w:r>
      <w:proofErr w:type="spellEnd"/>
      <w:r>
        <w:rPr>
          <w:rFonts w:ascii="Times New Roman" w:hAnsi="Times New Roman" w:cs="Times New Roman"/>
        </w:rPr>
        <w:t xml:space="preserve"> in the port of Sandwich</w:t>
      </w:r>
    </w:p>
    <w:p w14:paraId="51BC9DA1" w14:textId="77777777" w:rsidR="00934908" w:rsidRDefault="00934908" w:rsidP="0093490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all ports and places adjacent.    (C.P.R. 1467-77 p.259)</w:t>
      </w:r>
    </w:p>
    <w:p w14:paraId="4BF80174" w14:textId="77777777" w:rsidR="00934908" w:rsidRDefault="00934908" w:rsidP="00934908">
      <w:pPr>
        <w:pStyle w:val="NoSpacing"/>
        <w:rPr>
          <w:rFonts w:ascii="Times New Roman" w:hAnsi="Times New Roman" w:cs="Times New Roman"/>
        </w:rPr>
      </w:pPr>
    </w:p>
    <w:p w14:paraId="045CA26D" w14:textId="77777777" w:rsidR="00934908" w:rsidRDefault="00934908" w:rsidP="00934908">
      <w:pPr>
        <w:pStyle w:val="NoSpacing"/>
        <w:rPr>
          <w:rFonts w:ascii="Times New Roman" w:hAnsi="Times New Roman" w:cs="Times New Roman"/>
        </w:rPr>
      </w:pPr>
    </w:p>
    <w:p w14:paraId="70CFD68F" w14:textId="77777777" w:rsidR="00934908" w:rsidRDefault="00934908" w:rsidP="0093490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April 2026</w:t>
      </w:r>
    </w:p>
    <w:p w14:paraId="41F2CAC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8870D" w14:textId="77777777" w:rsidR="0060705E" w:rsidRDefault="0060705E" w:rsidP="00086E2C">
      <w:pPr>
        <w:spacing w:after="0" w:line="240" w:lineRule="auto"/>
      </w:pPr>
      <w:r>
        <w:separator/>
      </w:r>
    </w:p>
  </w:endnote>
  <w:endnote w:type="continuationSeparator" w:id="0">
    <w:p w14:paraId="0655EABE" w14:textId="77777777" w:rsidR="0060705E" w:rsidRDefault="0060705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781A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77B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A436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61357" w14:textId="77777777" w:rsidR="0060705E" w:rsidRDefault="0060705E" w:rsidP="00086E2C">
      <w:pPr>
        <w:spacing w:after="0" w:line="240" w:lineRule="auto"/>
      </w:pPr>
      <w:r>
        <w:separator/>
      </w:r>
    </w:p>
  </w:footnote>
  <w:footnote w:type="continuationSeparator" w:id="0">
    <w:p w14:paraId="5B2E6D4C" w14:textId="77777777" w:rsidR="0060705E" w:rsidRDefault="0060705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138A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3656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5402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908"/>
    <w:rsid w:val="00086E2C"/>
    <w:rsid w:val="000A2E7A"/>
    <w:rsid w:val="002244B7"/>
    <w:rsid w:val="00314D94"/>
    <w:rsid w:val="0060705E"/>
    <w:rsid w:val="00617568"/>
    <w:rsid w:val="006E68FA"/>
    <w:rsid w:val="00934908"/>
    <w:rsid w:val="00C26BC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6D969"/>
  <w15:chartTrackingRefBased/>
  <w15:docId w15:val="{918929FE-B40E-4A77-8A19-E6C4C1E12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349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2026-04-20T15:48:00Z</dcterms:created>
  <dcterms:modified xsi:type="dcterms:W3CDTF">2026-04-20T15:48:00Z</dcterms:modified>
</cp:coreProperties>
</file>