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52D42" w14:textId="364D11ED" w:rsidR="001114E2" w:rsidRPr="001114E2" w:rsidRDefault="001114E2" w:rsidP="001114E2">
      <w:pPr>
        <w:pStyle w:val="NoSpacing"/>
        <w:rPr>
          <w:rFonts w:ascii="Times New Roman" w:hAnsi="Times New Roman" w:cs="Times New Roman"/>
          <w:lang w:val="en-US"/>
        </w:rPr>
      </w:pPr>
      <w:r w:rsidRPr="001114E2">
        <w:rPr>
          <w:rFonts w:ascii="Times New Roman" w:hAnsi="Times New Roman" w:cs="Times New Roman"/>
          <w:u w:val="single"/>
          <w:lang w:val="en-US"/>
        </w:rPr>
        <w:t>Henry COLWALL</w:t>
      </w:r>
      <w:r w:rsidRPr="001114E2">
        <w:rPr>
          <w:rFonts w:ascii="Times New Roman" w:hAnsi="Times New Roman" w:cs="Times New Roman"/>
          <w:lang w:val="en-US"/>
        </w:rPr>
        <w:t xml:space="preserve">         (fl.1466-73)</w:t>
      </w:r>
    </w:p>
    <w:p w14:paraId="392A8DDB" w14:textId="3297C9D3" w:rsidR="001114E2" w:rsidRPr="001114E2" w:rsidRDefault="001114E2" w:rsidP="001114E2">
      <w:pPr>
        <w:pStyle w:val="NoSpacing"/>
        <w:rPr>
          <w:rFonts w:ascii="Times New Roman" w:hAnsi="Times New Roman" w:cs="Times New Roman"/>
          <w:lang w:val="en-US"/>
        </w:rPr>
      </w:pPr>
      <w:r w:rsidRPr="001114E2">
        <w:rPr>
          <w:rFonts w:ascii="Times New Roman" w:hAnsi="Times New Roman" w:cs="Times New Roman"/>
          <w:lang w:val="en-US"/>
        </w:rPr>
        <w:t>of Ludlow.</w:t>
      </w:r>
    </w:p>
    <w:p w14:paraId="544FD4F2" w14:textId="77777777" w:rsidR="001114E2" w:rsidRPr="001114E2" w:rsidRDefault="001114E2" w:rsidP="001114E2">
      <w:pPr>
        <w:pStyle w:val="NoSpacing"/>
        <w:rPr>
          <w:rFonts w:ascii="Times New Roman" w:hAnsi="Times New Roman" w:cs="Times New Roman"/>
          <w:lang w:val="en-US"/>
        </w:rPr>
      </w:pPr>
    </w:p>
    <w:p w14:paraId="131C4AD3" w14:textId="77777777" w:rsidR="001114E2" w:rsidRPr="001114E2" w:rsidRDefault="001114E2" w:rsidP="001114E2">
      <w:pPr>
        <w:pStyle w:val="NoSpacing"/>
        <w:rPr>
          <w:rFonts w:ascii="Times New Roman" w:hAnsi="Times New Roman" w:cs="Times New Roman"/>
          <w:lang w:val="en-US"/>
        </w:rPr>
      </w:pPr>
    </w:p>
    <w:p w14:paraId="29F5D33A" w14:textId="30151DE6" w:rsidR="001114E2" w:rsidRDefault="001114E2" w:rsidP="001114E2">
      <w:pPr>
        <w:pStyle w:val="NoSpacing"/>
        <w:rPr>
          <w:rFonts w:ascii="Times New Roman" w:hAnsi="Times New Roman" w:cs="Times New Roman"/>
          <w:lang w:val="en-US"/>
        </w:rPr>
      </w:pPr>
      <w:r w:rsidRPr="001114E2">
        <w:rPr>
          <w:rFonts w:ascii="Times New Roman" w:hAnsi="Times New Roman" w:cs="Times New Roman"/>
          <w:lang w:val="en-US"/>
        </w:rPr>
        <w:tab/>
        <w:t>1466</w:t>
      </w:r>
      <w:r w:rsidRPr="001114E2">
        <w:rPr>
          <w:rFonts w:ascii="Times New Roman" w:hAnsi="Times New Roman" w:cs="Times New Roman"/>
          <w:lang w:val="en-US"/>
        </w:rPr>
        <w:tab/>
        <w:t>He and John Sparcheford(ibid.) were the Bailiffs.  (H.L. p</w:t>
      </w:r>
      <w:r>
        <w:rPr>
          <w:rFonts w:ascii="Times New Roman" w:hAnsi="Times New Roman" w:cs="Times New Roman"/>
          <w:lang w:val="en-US"/>
        </w:rPr>
        <w:t>.</w:t>
      </w:r>
      <w:r w:rsidRPr="001114E2">
        <w:rPr>
          <w:rFonts w:ascii="Times New Roman" w:hAnsi="Times New Roman" w:cs="Times New Roman"/>
          <w:lang w:val="en-US"/>
        </w:rPr>
        <w:t>486)</w:t>
      </w:r>
    </w:p>
    <w:p w14:paraId="7B3DE723" w14:textId="05633203" w:rsidR="001114E2" w:rsidRDefault="001114E2" w:rsidP="001114E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1473</w:t>
      </w:r>
      <w:r>
        <w:rPr>
          <w:rFonts w:ascii="Times New Roman" w:hAnsi="Times New Roman" w:cs="Times New Roman"/>
          <w:lang w:val="en-US"/>
        </w:rPr>
        <w:tab/>
        <w:t>He was a Bailiff, with Philip Wrothe(ibid.).   (ibid.p.487)</w:t>
      </w:r>
    </w:p>
    <w:p w14:paraId="27FD74FA" w14:textId="77777777" w:rsidR="001114E2" w:rsidRDefault="001114E2" w:rsidP="001114E2">
      <w:pPr>
        <w:pStyle w:val="NoSpacing"/>
        <w:rPr>
          <w:rFonts w:ascii="Times New Roman" w:hAnsi="Times New Roman" w:cs="Times New Roman"/>
          <w:lang w:val="en-US"/>
        </w:rPr>
      </w:pPr>
    </w:p>
    <w:p w14:paraId="042AF1FE" w14:textId="77777777" w:rsidR="001114E2" w:rsidRDefault="001114E2" w:rsidP="001114E2">
      <w:pPr>
        <w:pStyle w:val="NoSpacing"/>
        <w:rPr>
          <w:rFonts w:ascii="Times New Roman" w:hAnsi="Times New Roman" w:cs="Times New Roman"/>
          <w:lang w:val="en-US"/>
        </w:rPr>
      </w:pPr>
    </w:p>
    <w:p w14:paraId="507DECE9" w14:textId="0A6B5D97" w:rsidR="001114E2" w:rsidRPr="001114E2" w:rsidRDefault="001114E2" w:rsidP="001114E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24 August 2007</w:t>
      </w:r>
    </w:p>
    <w:sectPr w:rsidR="001114E2" w:rsidRPr="001114E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026BA" w14:textId="77777777" w:rsidR="00DC0BEC" w:rsidRDefault="00DC0BEC" w:rsidP="00086E2C">
      <w:pPr>
        <w:spacing w:after="0" w:line="240" w:lineRule="auto"/>
      </w:pPr>
      <w:r>
        <w:separator/>
      </w:r>
    </w:p>
  </w:endnote>
  <w:endnote w:type="continuationSeparator" w:id="0">
    <w:p w14:paraId="55122E06" w14:textId="77777777" w:rsidR="00DC0BEC" w:rsidRDefault="00DC0BE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94AE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5F1A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0AA9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9A263" w14:textId="77777777" w:rsidR="00DC0BEC" w:rsidRDefault="00DC0BEC" w:rsidP="00086E2C">
      <w:pPr>
        <w:spacing w:after="0" w:line="240" w:lineRule="auto"/>
      </w:pPr>
      <w:r>
        <w:separator/>
      </w:r>
    </w:p>
  </w:footnote>
  <w:footnote w:type="continuationSeparator" w:id="0">
    <w:p w14:paraId="38AD9BF5" w14:textId="77777777" w:rsidR="00DC0BEC" w:rsidRDefault="00DC0BE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92A7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97A4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5CF2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4E2"/>
    <w:rsid w:val="00086E2C"/>
    <w:rsid w:val="000A2E7A"/>
    <w:rsid w:val="001114E2"/>
    <w:rsid w:val="002244B7"/>
    <w:rsid w:val="00314D94"/>
    <w:rsid w:val="003E4323"/>
    <w:rsid w:val="00617568"/>
    <w:rsid w:val="006E68FA"/>
    <w:rsid w:val="00DC0BE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91B65"/>
  <w15:chartTrackingRefBased/>
  <w15:docId w15:val="{18FC2B8B-D8DA-40E8-B527-84116BEBC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114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2026-04-24T13:57:00Z</dcterms:created>
  <dcterms:modified xsi:type="dcterms:W3CDTF">2026-04-24T14:08:00Z</dcterms:modified>
</cp:coreProperties>
</file>