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25B63" w14:textId="77777777" w:rsidR="00AB6406" w:rsidRDefault="00AB6406" w:rsidP="00AB640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COLSWAYNE</w:t>
      </w:r>
      <w:r>
        <w:rPr>
          <w:rFonts w:ascii="Times New Roman" w:hAnsi="Times New Roman" w:cs="Times New Roman"/>
        </w:rPr>
        <w:t xml:space="preserve">          (fl.1472)</w:t>
      </w:r>
    </w:p>
    <w:p w14:paraId="7088967D" w14:textId="77777777" w:rsidR="00AB6406" w:rsidRDefault="00AB6406" w:rsidP="00AB640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St.Mary</w:t>
      </w:r>
      <w:proofErr w:type="spellEnd"/>
      <w:r>
        <w:rPr>
          <w:rFonts w:ascii="Times New Roman" w:hAnsi="Times New Roman" w:cs="Times New Roman"/>
        </w:rPr>
        <w:t xml:space="preserve"> Matfelon. Bellfounder.</w:t>
      </w:r>
    </w:p>
    <w:p w14:paraId="43023C16" w14:textId="77777777" w:rsidR="00AB6406" w:rsidRDefault="00AB6406" w:rsidP="00AB6406">
      <w:pPr>
        <w:pStyle w:val="NoSpacing"/>
        <w:rPr>
          <w:rFonts w:ascii="Times New Roman" w:hAnsi="Times New Roman" w:cs="Times New Roman"/>
        </w:rPr>
      </w:pPr>
    </w:p>
    <w:p w14:paraId="47C7E970" w14:textId="77777777" w:rsidR="00AB6406" w:rsidRDefault="00AB6406" w:rsidP="00AB6406">
      <w:pPr>
        <w:pStyle w:val="NoSpacing"/>
        <w:rPr>
          <w:rFonts w:ascii="Times New Roman" w:hAnsi="Times New Roman" w:cs="Times New Roman"/>
        </w:rPr>
      </w:pPr>
    </w:p>
    <w:p w14:paraId="5B535889" w14:textId="77777777" w:rsidR="00AB6406" w:rsidRDefault="00AB6406" w:rsidP="00AB640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1472</w:t>
      </w:r>
      <w:r>
        <w:rPr>
          <w:rFonts w:ascii="Times New Roman" w:hAnsi="Times New Roman" w:cs="Times New Roman"/>
        </w:rPr>
        <w:tab/>
        <w:t>Nicholas Smyth(q.v.) brought a plaint of trespass against him and 12 others.</w:t>
      </w:r>
    </w:p>
    <w:p w14:paraId="27785A5C" w14:textId="77777777" w:rsidR="00AB6406" w:rsidRDefault="00AB6406" w:rsidP="00AB640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 </w:t>
      </w:r>
      <w:hyperlink r:id="rId6" w:history="1">
        <w:r w:rsidRPr="003D3C33">
          <w:rPr>
            <w:rStyle w:val="Hyperlink"/>
            <w:rFonts w:ascii="Times New Roman" w:hAnsi="Times New Roman" w:cs="Times New Roman"/>
          </w:rPr>
          <w:t>https://waalt.uh.edu/index.php/KB27/842</w:t>
        </w:r>
      </w:hyperlink>
      <w:r>
        <w:rPr>
          <w:rFonts w:ascii="Times New Roman" w:hAnsi="Times New Roman" w:cs="Times New Roman"/>
        </w:rPr>
        <w:t xml:space="preserve"> )</w:t>
      </w:r>
    </w:p>
    <w:p w14:paraId="4F2F460D" w14:textId="77777777" w:rsidR="00AB6406" w:rsidRDefault="00AB6406" w:rsidP="00AB6406">
      <w:pPr>
        <w:pStyle w:val="NoSpacing"/>
        <w:rPr>
          <w:rFonts w:ascii="Times New Roman" w:hAnsi="Times New Roman" w:cs="Times New Roman"/>
        </w:rPr>
      </w:pPr>
    </w:p>
    <w:p w14:paraId="639F3743" w14:textId="77777777" w:rsidR="00AB6406" w:rsidRDefault="00AB6406" w:rsidP="00AB6406">
      <w:pPr>
        <w:pStyle w:val="NoSpacing"/>
        <w:rPr>
          <w:rFonts w:ascii="Times New Roman" w:hAnsi="Times New Roman" w:cs="Times New Roman"/>
        </w:rPr>
      </w:pPr>
    </w:p>
    <w:p w14:paraId="6E17FDAC" w14:textId="77777777" w:rsidR="00AB6406" w:rsidRDefault="00AB6406" w:rsidP="00AB6406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February 2026</w:t>
      </w:r>
    </w:p>
    <w:p w14:paraId="5A0953C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63CCA" w14:textId="77777777" w:rsidR="00BD593C" w:rsidRDefault="00BD593C" w:rsidP="00086E2C">
      <w:pPr>
        <w:spacing w:after="0" w:line="240" w:lineRule="auto"/>
      </w:pPr>
      <w:r>
        <w:separator/>
      </w:r>
    </w:p>
  </w:endnote>
  <w:endnote w:type="continuationSeparator" w:id="0">
    <w:p w14:paraId="08BF50C8" w14:textId="77777777" w:rsidR="00BD593C" w:rsidRDefault="00BD593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CE76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5B4A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B4D1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23263" w14:textId="77777777" w:rsidR="00BD593C" w:rsidRDefault="00BD593C" w:rsidP="00086E2C">
      <w:pPr>
        <w:spacing w:after="0" w:line="240" w:lineRule="auto"/>
      </w:pPr>
      <w:r>
        <w:separator/>
      </w:r>
    </w:p>
  </w:footnote>
  <w:footnote w:type="continuationSeparator" w:id="0">
    <w:p w14:paraId="022439D1" w14:textId="77777777" w:rsidR="00BD593C" w:rsidRDefault="00BD593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2191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E7017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76AE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406"/>
    <w:rsid w:val="00086E2C"/>
    <w:rsid w:val="000A2E7A"/>
    <w:rsid w:val="002244B7"/>
    <w:rsid w:val="00314D94"/>
    <w:rsid w:val="004E303E"/>
    <w:rsid w:val="00617568"/>
    <w:rsid w:val="006E68FA"/>
    <w:rsid w:val="00AB6406"/>
    <w:rsid w:val="00BD593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6AA8E"/>
  <w15:chartTrackingRefBased/>
  <w15:docId w15:val="{4A5C3398-34B3-4DBD-B24D-C16C7F3A8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B640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B640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4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5</TotalTime>
  <Pages>1</Pages>
  <Words>26</Words>
  <Characters>176</Characters>
  <Application>Microsoft Office Word</Application>
  <DocSecurity>0</DocSecurity>
  <Lines>9</Lines>
  <Paragraphs>5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2026-02-13T15:47:00Z</dcterms:created>
  <dcterms:modified xsi:type="dcterms:W3CDTF">2026-02-13T15:52:00Z</dcterms:modified>
</cp:coreProperties>
</file>