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B2015" w14:textId="77777777" w:rsidR="00AC656A" w:rsidRDefault="00AC656A" w:rsidP="00AC65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COLOW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(fl.1484)</w:t>
      </w:r>
    </w:p>
    <w:p w14:paraId="776A9234" w14:textId="77777777" w:rsidR="00AC656A" w:rsidRDefault="00AC656A" w:rsidP="00AC65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Rotherham.</w:t>
      </w:r>
    </w:p>
    <w:p w14:paraId="4E77C728" w14:textId="77777777" w:rsidR="00AC656A" w:rsidRDefault="00AC656A" w:rsidP="00AC65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202385" w14:textId="77777777" w:rsidR="00AC656A" w:rsidRDefault="00AC656A" w:rsidP="00AC65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FF84ED" w14:textId="77777777" w:rsidR="00AC656A" w:rsidRDefault="00AC656A" w:rsidP="00AC65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Holy Trinity, York,</w:t>
      </w:r>
    </w:p>
    <w:p w14:paraId="489B493F" w14:textId="77777777" w:rsidR="00AC656A" w:rsidRPr="00911497" w:rsidRDefault="00AC656A" w:rsidP="00AC65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0855C4DD" w14:textId="77777777" w:rsidR="00AC656A" w:rsidRDefault="00AC656A" w:rsidP="00AC65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5D6E16FE" w14:textId="77777777" w:rsidR="00AC656A" w:rsidRDefault="00AC656A" w:rsidP="00AC65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374FDC4" w14:textId="77777777" w:rsidR="00AC656A" w:rsidRDefault="00AC656A" w:rsidP="00AC65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A382CD6" w14:textId="77777777" w:rsidR="00AC656A" w:rsidRPr="00911497" w:rsidRDefault="00AC656A" w:rsidP="00AC65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9 February 2021</w:t>
      </w:r>
    </w:p>
    <w:p w14:paraId="0250681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57262" w14:textId="77777777" w:rsidR="002445CA" w:rsidRDefault="002445CA" w:rsidP="00086E2C">
      <w:pPr>
        <w:spacing w:after="0" w:line="240" w:lineRule="auto"/>
      </w:pPr>
      <w:r>
        <w:separator/>
      </w:r>
    </w:p>
  </w:endnote>
  <w:endnote w:type="continuationSeparator" w:id="0">
    <w:p w14:paraId="5BF46415" w14:textId="77777777" w:rsidR="002445CA" w:rsidRDefault="002445C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88F2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C1D1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5392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5C9C5" w14:textId="77777777" w:rsidR="002445CA" w:rsidRDefault="002445CA" w:rsidP="00086E2C">
      <w:pPr>
        <w:spacing w:after="0" w:line="240" w:lineRule="auto"/>
      </w:pPr>
      <w:r>
        <w:separator/>
      </w:r>
    </w:p>
  </w:footnote>
  <w:footnote w:type="continuationSeparator" w:id="0">
    <w:p w14:paraId="26BCF996" w14:textId="77777777" w:rsidR="002445CA" w:rsidRDefault="002445C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E773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FAA6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CF7E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56A"/>
    <w:rsid w:val="00086E2C"/>
    <w:rsid w:val="000A2E7A"/>
    <w:rsid w:val="002244B7"/>
    <w:rsid w:val="002445CA"/>
    <w:rsid w:val="00314D94"/>
    <w:rsid w:val="003E4323"/>
    <w:rsid w:val="00617568"/>
    <w:rsid w:val="006E68FA"/>
    <w:rsid w:val="00AC656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D671B"/>
  <w15:chartTrackingRefBased/>
  <w15:docId w15:val="{89B80ACA-40B6-4BFA-810B-254785542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C656A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2026-04-24T15:10:00Z</dcterms:created>
  <dcterms:modified xsi:type="dcterms:W3CDTF">2026-04-24T15:11:00Z</dcterms:modified>
</cp:coreProperties>
</file>