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72A0" w14:textId="77777777" w:rsidR="006D497A" w:rsidRDefault="006D497A" w:rsidP="006D497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COLNEZ</w:t>
      </w:r>
      <w:r>
        <w:rPr>
          <w:rFonts w:ascii="Times New Roman" w:hAnsi="Arial Unicode MS"/>
        </w:rPr>
        <w:t xml:space="preserve">      (fl.1438)</w:t>
      </w:r>
    </w:p>
    <w:p w14:paraId="2239132F" w14:textId="77777777" w:rsidR="006D497A" w:rsidRDefault="006D497A" w:rsidP="006D497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of York.  </w:t>
      </w:r>
      <w:proofErr w:type="spellStart"/>
      <w:r>
        <w:rPr>
          <w:rFonts w:ascii="Times New Roman" w:hAnsi="Arial Unicode MS"/>
        </w:rPr>
        <w:t>Broiderer</w:t>
      </w:r>
      <w:proofErr w:type="spellEnd"/>
      <w:r>
        <w:rPr>
          <w:rFonts w:ascii="Times New Roman" w:hAnsi="Arial Unicode MS"/>
        </w:rPr>
        <w:t>.</w:t>
      </w:r>
    </w:p>
    <w:p w14:paraId="02A1A840" w14:textId="77777777" w:rsidR="006D497A" w:rsidRDefault="006D497A" w:rsidP="006D497A">
      <w:pPr>
        <w:pStyle w:val="Body1"/>
        <w:rPr>
          <w:rFonts w:ascii="Times New Roman" w:hAnsi="Times New Roman"/>
        </w:rPr>
      </w:pPr>
    </w:p>
    <w:p w14:paraId="0EC05F3E" w14:textId="77777777" w:rsidR="006D497A" w:rsidRDefault="006D497A" w:rsidP="006D497A">
      <w:pPr>
        <w:pStyle w:val="Body1"/>
        <w:rPr>
          <w:rFonts w:ascii="Times New Roman" w:hAnsi="Times New Roman"/>
        </w:rPr>
      </w:pPr>
    </w:p>
    <w:p w14:paraId="051285A7" w14:textId="77777777" w:rsidR="006D497A" w:rsidRDefault="006D497A" w:rsidP="006D497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14:paraId="329DFDA8" w14:textId="77777777" w:rsidR="006D497A" w:rsidRDefault="006D497A" w:rsidP="006D497A">
      <w:pPr>
        <w:pStyle w:val="Body1"/>
        <w:rPr>
          <w:rFonts w:ascii="Times New Roman" w:hAnsi="Times New Roman"/>
        </w:rPr>
      </w:pPr>
    </w:p>
    <w:p w14:paraId="7218F364" w14:textId="77777777" w:rsidR="006D497A" w:rsidRDefault="006D497A" w:rsidP="006D497A">
      <w:pPr>
        <w:pStyle w:val="Body1"/>
        <w:rPr>
          <w:rFonts w:ascii="Times New Roman" w:hAnsi="Times New Roman"/>
        </w:rPr>
      </w:pPr>
    </w:p>
    <w:p w14:paraId="423E299B" w14:textId="77777777" w:rsidR="006D497A" w:rsidRPr="00186E49" w:rsidRDefault="006D497A" w:rsidP="006D497A">
      <w:pPr>
        <w:pStyle w:val="NoSpacing"/>
      </w:pPr>
      <w:r>
        <w:rPr>
          <w:rFonts w:hAnsi="Arial Unicode MS"/>
        </w:rPr>
        <w:t>27 April 2013</w:t>
      </w:r>
    </w:p>
    <w:p w14:paraId="2389D5FE" w14:textId="5E27C90D" w:rsidR="00617568" w:rsidRPr="006D497A" w:rsidRDefault="006D497A" w:rsidP="006D497A">
      <w:pPr>
        <w:rPr>
          <w:rFonts w:ascii="Times New Roman" w:hAnsi="Times New Roman" w:cs="Times New Roman"/>
        </w:rPr>
      </w:pPr>
      <w:r w:rsidRPr="006D497A">
        <w:rPr>
          <w:rFonts w:ascii="Times New Roman" w:hAnsi="Times New Roman" w:cs="Times New Roman"/>
        </w:rPr>
        <w:t>24 April 2026</w:t>
      </w:r>
    </w:p>
    <w:sectPr w:rsidR="00617568" w:rsidRPr="006D49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812B9" w14:textId="77777777" w:rsidR="006F31F2" w:rsidRDefault="006F31F2" w:rsidP="00086E2C">
      <w:pPr>
        <w:spacing w:after="0" w:line="240" w:lineRule="auto"/>
      </w:pPr>
      <w:r>
        <w:separator/>
      </w:r>
    </w:p>
  </w:endnote>
  <w:endnote w:type="continuationSeparator" w:id="0">
    <w:p w14:paraId="077AF64C" w14:textId="77777777" w:rsidR="006F31F2" w:rsidRDefault="006F31F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842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3BF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C5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5A45" w14:textId="77777777" w:rsidR="006F31F2" w:rsidRDefault="006F31F2" w:rsidP="00086E2C">
      <w:pPr>
        <w:spacing w:after="0" w:line="240" w:lineRule="auto"/>
      </w:pPr>
      <w:r>
        <w:separator/>
      </w:r>
    </w:p>
  </w:footnote>
  <w:footnote w:type="continuationSeparator" w:id="0">
    <w:p w14:paraId="0ABBC1A8" w14:textId="77777777" w:rsidR="006F31F2" w:rsidRDefault="006F31F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E27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380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DDC1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97A"/>
    <w:rsid w:val="00086E2C"/>
    <w:rsid w:val="000A2E7A"/>
    <w:rsid w:val="002244B7"/>
    <w:rsid w:val="002F4BF3"/>
    <w:rsid w:val="00314D94"/>
    <w:rsid w:val="00617568"/>
    <w:rsid w:val="006D497A"/>
    <w:rsid w:val="006E68FA"/>
    <w:rsid w:val="006F31F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2FC4"/>
  <w15:chartTrackingRefBased/>
  <w15:docId w15:val="{84422FB8-1024-400D-B9F2-6F71B445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D497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Body1">
    <w:name w:val="Body 1"/>
    <w:rsid w:val="006D497A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2026-04-24T16:40:00Z</dcterms:created>
  <dcterms:modified xsi:type="dcterms:W3CDTF">2026-04-24T16:43:00Z</dcterms:modified>
</cp:coreProperties>
</file>