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38EEA" w14:textId="77777777" w:rsidR="00793146" w:rsidRDefault="00793146" w:rsidP="00793146">
      <w:pPr>
        <w:rPr>
          <w:rFonts w:cs="Times New Roman"/>
        </w:rPr>
      </w:pPr>
      <w:r>
        <w:rPr>
          <w:rFonts w:cs="Times New Roman"/>
          <w:u w:val="single"/>
        </w:rPr>
        <w:t>Richard de COLLOM</w:t>
      </w:r>
      <w:r>
        <w:rPr>
          <w:rFonts w:cs="Times New Roman"/>
        </w:rPr>
        <w:t xml:space="preserve">       (fl.1401)</w:t>
      </w:r>
    </w:p>
    <w:p w14:paraId="39AE90E2" w14:textId="77777777" w:rsidR="00793146" w:rsidRDefault="00793146" w:rsidP="00793146">
      <w:pPr>
        <w:rPr>
          <w:rFonts w:cs="Times New Roman"/>
        </w:rPr>
      </w:pPr>
    </w:p>
    <w:p w14:paraId="78F8FAD3" w14:textId="77777777" w:rsidR="00793146" w:rsidRDefault="00793146" w:rsidP="00793146">
      <w:pPr>
        <w:rPr>
          <w:rFonts w:cs="Times New Roman"/>
        </w:rPr>
      </w:pPr>
    </w:p>
    <w:p w14:paraId="02BB70DC" w14:textId="77777777" w:rsidR="00793146" w:rsidRDefault="00793146" w:rsidP="00793146">
      <w:pPr>
        <w:rPr>
          <w:rFonts w:cs="Times New Roman"/>
        </w:rPr>
      </w:pPr>
      <w:r>
        <w:rPr>
          <w:rFonts w:cs="Times New Roman"/>
        </w:rPr>
        <w:t>28 May1401</w:t>
      </w:r>
      <w:r>
        <w:rPr>
          <w:rFonts w:cs="Times New Roman"/>
        </w:rPr>
        <w:tab/>
        <w:t>He was ordained acolyte in the parish church of Bishop Burton.</w:t>
      </w:r>
    </w:p>
    <w:p w14:paraId="6BE5534E" w14:textId="77777777" w:rsidR="00793146" w:rsidRDefault="00793146" w:rsidP="00793146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14</w:t>
      </w:r>
      <w:r w:rsidRPr="00A83454">
        <w:rPr>
          <w:rFonts w:cs="Times New Roman"/>
        </w:rPr>
        <w:t>)</w:t>
      </w:r>
    </w:p>
    <w:p w14:paraId="57B9B7B2" w14:textId="77777777" w:rsidR="00793146" w:rsidRDefault="00793146" w:rsidP="00793146">
      <w:pPr>
        <w:rPr>
          <w:rFonts w:cs="Times New Roman"/>
        </w:rPr>
      </w:pPr>
    </w:p>
    <w:p w14:paraId="0AC908DA" w14:textId="77777777" w:rsidR="00793146" w:rsidRDefault="00793146" w:rsidP="00793146">
      <w:pPr>
        <w:rPr>
          <w:rFonts w:cs="Times New Roman"/>
        </w:rPr>
      </w:pPr>
    </w:p>
    <w:p w14:paraId="5D6536DC" w14:textId="77777777" w:rsidR="00793146" w:rsidRDefault="00793146" w:rsidP="00793146">
      <w:pPr>
        <w:rPr>
          <w:rFonts w:cs="Times New Roman"/>
        </w:rPr>
      </w:pPr>
      <w:r>
        <w:rPr>
          <w:rFonts w:cs="Times New Roman"/>
        </w:rPr>
        <w:t>7 March 2026</w:t>
      </w:r>
    </w:p>
    <w:p w14:paraId="3DF8CE7F" w14:textId="77777777" w:rsidR="00617568" w:rsidRPr="00793146" w:rsidRDefault="00617568" w:rsidP="00793146"/>
    <w:sectPr w:rsidR="00617568" w:rsidRPr="0079314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E5BFF" w14:textId="77777777" w:rsidR="00510B54" w:rsidRDefault="00510B54" w:rsidP="00086E2C">
      <w:r>
        <w:separator/>
      </w:r>
    </w:p>
  </w:endnote>
  <w:endnote w:type="continuationSeparator" w:id="0">
    <w:p w14:paraId="68F61CBB" w14:textId="77777777" w:rsidR="00510B54" w:rsidRDefault="00510B54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2541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A431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3616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30F41" w14:textId="77777777" w:rsidR="00510B54" w:rsidRDefault="00510B54" w:rsidP="00086E2C">
      <w:r>
        <w:separator/>
      </w:r>
    </w:p>
  </w:footnote>
  <w:footnote w:type="continuationSeparator" w:id="0">
    <w:p w14:paraId="003D227E" w14:textId="77777777" w:rsidR="00510B54" w:rsidRDefault="00510B54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8A6B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0A3C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C5EC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146"/>
    <w:rsid w:val="00086E2C"/>
    <w:rsid w:val="000A2E7A"/>
    <w:rsid w:val="002244B7"/>
    <w:rsid w:val="00314D94"/>
    <w:rsid w:val="004B1AA0"/>
    <w:rsid w:val="00510B54"/>
    <w:rsid w:val="00617568"/>
    <w:rsid w:val="006E68FA"/>
    <w:rsid w:val="00793146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2849F"/>
  <w15:chartTrackingRefBased/>
  <w15:docId w15:val="{1640BC6B-AF00-4264-B1D1-B03A52F09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3146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31</Words>
  <Characters>168</Characters>
  <Application>Microsoft Office Word</Application>
  <DocSecurity>0</DocSecurity>
  <Lines>8</Lines>
  <Paragraphs>4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2026-03-12T19:37:00Z</dcterms:created>
  <dcterms:modified xsi:type="dcterms:W3CDTF">2026-03-12T19:38:00Z</dcterms:modified>
</cp:coreProperties>
</file>