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FD95E" w14:textId="77777777" w:rsidR="00334EEA" w:rsidRDefault="00334EEA" w:rsidP="00334E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Martin COLLINS</w:t>
      </w:r>
      <w:r>
        <w:rPr>
          <w:rFonts w:cs="Times New Roman"/>
          <w:szCs w:val="24"/>
        </w:rPr>
        <w:t xml:space="preserve">       (d.1508)</w:t>
      </w:r>
    </w:p>
    <w:p w14:paraId="2ED2B34E" w14:textId="77777777" w:rsidR="00334EEA" w:rsidRDefault="00334EEA" w:rsidP="00334EEA">
      <w:pPr>
        <w:pStyle w:val="NoSpacing"/>
        <w:rPr>
          <w:rFonts w:cs="Times New Roman"/>
          <w:szCs w:val="24"/>
        </w:rPr>
      </w:pPr>
    </w:p>
    <w:p w14:paraId="64358E1A" w14:textId="77777777" w:rsidR="00334EEA" w:rsidRDefault="00334EEA" w:rsidP="00334EEA">
      <w:pPr>
        <w:pStyle w:val="NoSpacing"/>
        <w:rPr>
          <w:rFonts w:cs="Times New Roman"/>
          <w:szCs w:val="24"/>
        </w:rPr>
      </w:pPr>
    </w:p>
    <w:p w14:paraId="75996252" w14:textId="77777777" w:rsidR="00334EEA" w:rsidRDefault="00334EEA" w:rsidP="00334E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1508</w:t>
      </w:r>
      <w:r>
        <w:rPr>
          <w:rFonts w:cs="Times New Roman"/>
          <w:szCs w:val="24"/>
        </w:rPr>
        <w:tab/>
        <w:t>He died, and he was buried in York Minster.</w:t>
      </w:r>
    </w:p>
    <w:p w14:paraId="185DCCB1" w14:textId="77777777" w:rsidR="00334EEA" w:rsidRDefault="00334EEA" w:rsidP="00334E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(UK and Ireland, Find A Grave Index, 1300’s – current)</w:t>
      </w:r>
    </w:p>
    <w:p w14:paraId="6182612A" w14:textId="77777777" w:rsidR="00334EEA" w:rsidRDefault="00334EEA" w:rsidP="00334EEA">
      <w:pPr>
        <w:pStyle w:val="NoSpacing"/>
        <w:rPr>
          <w:rFonts w:cs="Times New Roman"/>
          <w:szCs w:val="24"/>
        </w:rPr>
      </w:pPr>
    </w:p>
    <w:p w14:paraId="61D6714E" w14:textId="77777777" w:rsidR="00334EEA" w:rsidRDefault="00334EEA" w:rsidP="00334EEA">
      <w:pPr>
        <w:pStyle w:val="NoSpacing"/>
        <w:rPr>
          <w:rFonts w:cs="Times New Roman"/>
          <w:szCs w:val="24"/>
        </w:rPr>
      </w:pPr>
    </w:p>
    <w:p w14:paraId="7AC5B07F" w14:textId="77777777" w:rsidR="00334EEA" w:rsidRDefault="00334EEA" w:rsidP="00334E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January 2024</w:t>
      </w:r>
    </w:p>
    <w:p w14:paraId="56AE048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20E54" w14:textId="77777777" w:rsidR="00A228D3" w:rsidRDefault="00A228D3" w:rsidP="00086E2C">
      <w:pPr>
        <w:spacing w:after="0" w:line="240" w:lineRule="auto"/>
      </w:pPr>
      <w:r>
        <w:separator/>
      </w:r>
    </w:p>
  </w:endnote>
  <w:endnote w:type="continuationSeparator" w:id="0">
    <w:p w14:paraId="5C76FD7C" w14:textId="77777777" w:rsidR="00A228D3" w:rsidRDefault="00A228D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578E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E5AB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320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52C01" w14:textId="77777777" w:rsidR="00A228D3" w:rsidRDefault="00A228D3" w:rsidP="00086E2C">
      <w:pPr>
        <w:spacing w:after="0" w:line="240" w:lineRule="auto"/>
      </w:pPr>
      <w:r>
        <w:separator/>
      </w:r>
    </w:p>
  </w:footnote>
  <w:footnote w:type="continuationSeparator" w:id="0">
    <w:p w14:paraId="0E6FD083" w14:textId="77777777" w:rsidR="00A228D3" w:rsidRDefault="00A228D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935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0D83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B53B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EA"/>
    <w:rsid w:val="00086E2C"/>
    <w:rsid w:val="000A2E7A"/>
    <w:rsid w:val="001D1CE2"/>
    <w:rsid w:val="002244B7"/>
    <w:rsid w:val="00314D94"/>
    <w:rsid w:val="00334EEA"/>
    <w:rsid w:val="00617568"/>
    <w:rsid w:val="006E68FA"/>
    <w:rsid w:val="00A228D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D45B9"/>
  <w15:chartTrackingRefBased/>
  <w15:docId w15:val="{9A3C451C-AF47-4C39-9ABD-360354E92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34EE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24</Words>
  <Characters>134</Characters>
  <Application>Microsoft Office Word</Application>
  <DocSecurity>0</DocSecurity>
  <Lines>8</Lines>
  <Paragraphs>4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2026-03-25T21:12:00Z</dcterms:created>
  <dcterms:modified xsi:type="dcterms:W3CDTF">2026-03-25T21:12:00Z</dcterms:modified>
</cp:coreProperties>
</file>