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C15AE" w14:textId="77777777" w:rsidR="004171DD" w:rsidRDefault="004171DD" w:rsidP="004171D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COLFORD</w:t>
      </w:r>
      <w:r>
        <w:rPr>
          <w:rFonts w:ascii="Times New Roman" w:hAnsi="Times New Roman" w:cs="Times New Roman"/>
        </w:rPr>
        <w:t xml:space="preserve">        (fl.1472)</w:t>
      </w:r>
    </w:p>
    <w:p w14:paraId="7CD89E88" w14:textId="77777777" w:rsidR="004171DD" w:rsidRDefault="004171DD" w:rsidP="004171D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Shoreditch, Middlesex. Butcher.</w:t>
      </w:r>
    </w:p>
    <w:p w14:paraId="1D46BDF2" w14:textId="77777777" w:rsidR="004171DD" w:rsidRDefault="004171DD" w:rsidP="004171DD">
      <w:pPr>
        <w:pStyle w:val="NoSpacing"/>
        <w:rPr>
          <w:rFonts w:ascii="Times New Roman" w:hAnsi="Times New Roman" w:cs="Times New Roman"/>
        </w:rPr>
      </w:pPr>
    </w:p>
    <w:p w14:paraId="3DF1AE2D" w14:textId="77777777" w:rsidR="004171DD" w:rsidRDefault="004171DD" w:rsidP="004171DD">
      <w:pPr>
        <w:pStyle w:val="NoSpacing"/>
        <w:rPr>
          <w:rFonts w:ascii="Times New Roman" w:hAnsi="Times New Roman" w:cs="Times New Roman"/>
        </w:rPr>
      </w:pPr>
    </w:p>
    <w:p w14:paraId="7BB3D633" w14:textId="77777777" w:rsidR="004171DD" w:rsidRDefault="004171DD" w:rsidP="004171D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Nicholas Smyth brought a plaint of trespass against him and 21 others.</w:t>
      </w:r>
    </w:p>
    <w:p w14:paraId="3D2D6B46" w14:textId="77777777" w:rsidR="004171DD" w:rsidRDefault="004171DD" w:rsidP="004171D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127922F1" w14:textId="77777777" w:rsidR="004171DD" w:rsidRDefault="004171DD" w:rsidP="004171DD">
      <w:pPr>
        <w:pStyle w:val="NoSpacing"/>
        <w:rPr>
          <w:rFonts w:ascii="Times New Roman" w:hAnsi="Times New Roman" w:cs="Times New Roman"/>
        </w:rPr>
      </w:pPr>
    </w:p>
    <w:p w14:paraId="4C3E281B" w14:textId="77777777" w:rsidR="004171DD" w:rsidRDefault="004171DD" w:rsidP="004171DD">
      <w:pPr>
        <w:pStyle w:val="NoSpacing"/>
        <w:rPr>
          <w:rFonts w:ascii="Times New Roman" w:hAnsi="Times New Roman" w:cs="Times New Roman"/>
        </w:rPr>
      </w:pPr>
    </w:p>
    <w:p w14:paraId="07956243" w14:textId="77777777" w:rsidR="004171DD" w:rsidRDefault="004171DD" w:rsidP="004171D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February 2026</w:t>
      </w:r>
    </w:p>
    <w:p w14:paraId="67613BF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AA699" w14:textId="77777777" w:rsidR="00EC1717" w:rsidRDefault="00EC1717" w:rsidP="00086E2C">
      <w:pPr>
        <w:spacing w:after="0" w:line="240" w:lineRule="auto"/>
      </w:pPr>
      <w:r>
        <w:separator/>
      </w:r>
    </w:p>
  </w:endnote>
  <w:endnote w:type="continuationSeparator" w:id="0">
    <w:p w14:paraId="10F2C956" w14:textId="77777777" w:rsidR="00EC1717" w:rsidRDefault="00EC171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AA33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549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4D14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F17A8" w14:textId="77777777" w:rsidR="00EC1717" w:rsidRDefault="00EC1717" w:rsidP="00086E2C">
      <w:pPr>
        <w:spacing w:after="0" w:line="240" w:lineRule="auto"/>
      </w:pPr>
      <w:r>
        <w:separator/>
      </w:r>
    </w:p>
  </w:footnote>
  <w:footnote w:type="continuationSeparator" w:id="0">
    <w:p w14:paraId="227C58C9" w14:textId="77777777" w:rsidR="00EC1717" w:rsidRDefault="00EC171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431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8550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B292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DD"/>
    <w:rsid w:val="00086E2C"/>
    <w:rsid w:val="000A2E7A"/>
    <w:rsid w:val="002244B7"/>
    <w:rsid w:val="00314D94"/>
    <w:rsid w:val="004171DD"/>
    <w:rsid w:val="00617568"/>
    <w:rsid w:val="006E68FA"/>
    <w:rsid w:val="00A80B47"/>
    <w:rsid w:val="00EC171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96620"/>
  <w15:chartTrackingRefBased/>
  <w15:docId w15:val="{E999B7C3-CF81-444A-A158-F8555C8F5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171D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71D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26</Words>
  <Characters>170</Characters>
  <Application>Microsoft Office Word</Application>
  <DocSecurity>0</DocSecurity>
  <Lines>9</Lines>
  <Paragraphs>5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2026-02-09T22:52:00Z</dcterms:created>
  <dcterms:modified xsi:type="dcterms:W3CDTF">2026-02-09T22:54:00Z</dcterms:modified>
</cp:coreProperties>
</file>