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8A9E" w14:textId="77777777" w:rsidR="00946CA8" w:rsidRDefault="00946CA8" w:rsidP="00946CA8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Richard COLDALE</w:t>
      </w:r>
      <w:r>
        <w:rPr>
          <w:szCs w:val="24"/>
        </w:rPr>
        <w:t xml:space="preserve">       (fl.1461)</w:t>
      </w:r>
    </w:p>
    <w:p w14:paraId="517EAD6F" w14:textId="77777777" w:rsidR="00946CA8" w:rsidRDefault="00946CA8" w:rsidP="00946CA8">
      <w:pPr>
        <w:pStyle w:val="NoSpacing"/>
        <w:jc w:val="both"/>
        <w:rPr>
          <w:szCs w:val="24"/>
        </w:rPr>
      </w:pPr>
    </w:p>
    <w:p w14:paraId="03D05398" w14:textId="77777777" w:rsidR="00946CA8" w:rsidRDefault="00946CA8" w:rsidP="00946CA8">
      <w:pPr>
        <w:pStyle w:val="NoSpacing"/>
        <w:jc w:val="both"/>
        <w:rPr>
          <w:szCs w:val="24"/>
        </w:rPr>
      </w:pPr>
    </w:p>
    <w:p w14:paraId="6A23A0A5" w14:textId="77777777" w:rsidR="00946CA8" w:rsidRDefault="00946CA8" w:rsidP="00946CA8">
      <w:pPr>
        <w:pStyle w:val="NoSpacing"/>
        <w:jc w:val="both"/>
        <w:rPr>
          <w:szCs w:val="24"/>
        </w:rPr>
      </w:pPr>
      <w:r>
        <w:rPr>
          <w:szCs w:val="24"/>
        </w:rPr>
        <w:t>22 Nov.1461</w:t>
      </w:r>
      <w:r>
        <w:rPr>
          <w:szCs w:val="24"/>
        </w:rPr>
        <w:tab/>
        <w:t xml:space="preserve">He was granted </w:t>
      </w:r>
      <w:proofErr w:type="gramStart"/>
      <w:r>
        <w:rPr>
          <w:szCs w:val="24"/>
        </w:rPr>
        <w:t>the custody</w:t>
      </w:r>
      <w:proofErr w:type="gramEnd"/>
      <w:r>
        <w:rPr>
          <w:szCs w:val="24"/>
        </w:rPr>
        <w:t xml:space="preserve"> of the passage of the water </w:t>
      </w:r>
      <w:proofErr w:type="spellStart"/>
      <w:r>
        <w:rPr>
          <w:szCs w:val="24"/>
        </w:rPr>
        <w:t>Sulwath</w:t>
      </w:r>
      <w:proofErr w:type="spellEnd"/>
      <w:r>
        <w:rPr>
          <w:szCs w:val="24"/>
        </w:rPr>
        <w:t xml:space="preserve"> in the</w:t>
      </w:r>
    </w:p>
    <w:p w14:paraId="73D6BD25" w14:textId="77777777" w:rsidR="00946CA8" w:rsidRDefault="00946CA8" w:rsidP="00946CA8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Marches of Scotland.    (C.P.R. 1461-67 p.56)</w:t>
      </w:r>
    </w:p>
    <w:p w14:paraId="1023212A" w14:textId="77777777" w:rsidR="00946CA8" w:rsidRDefault="00946CA8" w:rsidP="00946CA8">
      <w:pPr>
        <w:pStyle w:val="NoSpacing"/>
        <w:jc w:val="both"/>
        <w:rPr>
          <w:szCs w:val="24"/>
        </w:rPr>
      </w:pPr>
    </w:p>
    <w:p w14:paraId="2EBC1150" w14:textId="77777777" w:rsidR="00946CA8" w:rsidRDefault="00946CA8" w:rsidP="00946CA8">
      <w:pPr>
        <w:pStyle w:val="NoSpacing"/>
        <w:jc w:val="both"/>
        <w:rPr>
          <w:szCs w:val="24"/>
        </w:rPr>
      </w:pPr>
    </w:p>
    <w:p w14:paraId="7FF107B8" w14:textId="77777777" w:rsidR="00946CA8" w:rsidRDefault="00946CA8" w:rsidP="00946CA8">
      <w:pPr>
        <w:pStyle w:val="NoSpacing"/>
        <w:jc w:val="both"/>
        <w:rPr>
          <w:szCs w:val="24"/>
        </w:rPr>
      </w:pPr>
      <w:r>
        <w:rPr>
          <w:szCs w:val="24"/>
        </w:rPr>
        <w:t>16 January 2026</w:t>
      </w:r>
    </w:p>
    <w:p w14:paraId="4711D6C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3CC0B" w14:textId="77777777" w:rsidR="00F96FEE" w:rsidRDefault="00F96FEE" w:rsidP="00086E2C">
      <w:pPr>
        <w:spacing w:after="0" w:line="240" w:lineRule="auto"/>
      </w:pPr>
      <w:r>
        <w:separator/>
      </w:r>
    </w:p>
  </w:endnote>
  <w:endnote w:type="continuationSeparator" w:id="0">
    <w:p w14:paraId="2A035CD6" w14:textId="77777777" w:rsidR="00F96FEE" w:rsidRDefault="00F96FE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B7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E0A4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08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F68AA" w14:textId="77777777" w:rsidR="00F96FEE" w:rsidRDefault="00F96FEE" w:rsidP="00086E2C">
      <w:pPr>
        <w:spacing w:after="0" w:line="240" w:lineRule="auto"/>
      </w:pPr>
      <w:r>
        <w:separator/>
      </w:r>
    </w:p>
  </w:footnote>
  <w:footnote w:type="continuationSeparator" w:id="0">
    <w:p w14:paraId="4477E66C" w14:textId="77777777" w:rsidR="00F96FEE" w:rsidRDefault="00F96FE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ECD4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7AE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09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A8"/>
    <w:rsid w:val="00086E2C"/>
    <w:rsid w:val="000A2E7A"/>
    <w:rsid w:val="002244B7"/>
    <w:rsid w:val="00314D94"/>
    <w:rsid w:val="00617568"/>
    <w:rsid w:val="006E68FA"/>
    <w:rsid w:val="00946CA8"/>
    <w:rsid w:val="00D94DC3"/>
    <w:rsid w:val="00ED3A55"/>
    <w:rsid w:val="00F479D0"/>
    <w:rsid w:val="00F9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4868"/>
  <w15:chartTrackingRefBased/>
  <w15:docId w15:val="{FD732351-C6A4-4633-A850-70DE1A14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46CA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153</Characters>
  <Application>Microsoft Office Word</Application>
  <DocSecurity>0</DocSecurity>
  <Lines>9</Lines>
  <Paragraphs>6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2026-01-23T12:47:00Z</dcterms:created>
  <dcterms:modified xsi:type="dcterms:W3CDTF">2026-01-23T12:48:00Z</dcterms:modified>
</cp:coreProperties>
</file>