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327F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COLBY</w:t>
      </w:r>
      <w:r>
        <w:rPr>
          <w:rFonts w:cs="Times New Roman"/>
          <w:szCs w:val="24"/>
          <w:lang w:val="en-GB"/>
        </w:rPr>
        <w:t xml:space="preserve">       (fl.1460)</w:t>
      </w:r>
    </w:p>
    <w:p w14:paraId="00A93CD5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Draper.</w:t>
      </w:r>
    </w:p>
    <w:p w14:paraId="778F733E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</w:p>
    <w:p w14:paraId="554516BF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</w:p>
    <w:p w14:paraId="5686811D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He made a plaint of debt against John Croft of Boston.</w:t>
      </w:r>
    </w:p>
    <w:p w14:paraId="01142CAD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7E0294FA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</w:p>
    <w:p w14:paraId="441A3A80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</w:p>
    <w:p w14:paraId="3D43134C" w14:textId="77777777" w:rsidR="00CC493D" w:rsidRDefault="00CC493D" w:rsidP="00CC493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16 March 2026</w:t>
      </w:r>
    </w:p>
    <w:p w14:paraId="7A7101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09C5F" w14:textId="77777777" w:rsidR="00377B51" w:rsidRDefault="00377B51" w:rsidP="00086E2C">
      <w:pPr>
        <w:spacing w:after="0" w:line="240" w:lineRule="auto"/>
      </w:pPr>
      <w:r>
        <w:separator/>
      </w:r>
    </w:p>
  </w:endnote>
  <w:endnote w:type="continuationSeparator" w:id="0">
    <w:p w14:paraId="6149652C" w14:textId="77777777" w:rsidR="00377B51" w:rsidRDefault="00377B5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0CC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FFD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31C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CCC32" w14:textId="77777777" w:rsidR="00377B51" w:rsidRDefault="00377B51" w:rsidP="00086E2C">
      <w:pPr>
        <w:spacing w:after="0" w:line="240" w:lineRule="auto"/>
      </w:pPr>
      <w:r>
        <w:separator/>
      </w:r>
    </w:p>
  </w:footnote>
  <w:footnote w:type="continuationSeparator" w:id="0">
    <w:p w14:paraId="09A7B775" w14:textId="77777777" w:rsidR="00377B51" w:rsidRDefault="00377B5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0550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8E0A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123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3D"/>
    <w:rsid w:val="00086E2C"/>
    <w:rsid w:val="000A2E7A"/>
    <w:rsid w:val="002244B7"/>
    <w:rsid w:val="002E03A7"/>
    <w:rsid w:val="00314D94"/>
    <w:rsid w:val="00377B51"/>
    <w:rsid w:val="00617568"/>
    <w:rsid w:val="006E68FA"/>
    <w:rsid w:val="00CC493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046D7"/>
  <w15:chartTrackingRefBased/>
  <w15:docId w15:val="{B72BF7CD-E871-41FD-BE29-04EED6D7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C493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2026-04-25T20:19:00Z</dcterms:created>
  <dcterms:modified xsi:type="dcterms:W3CDTF">2026-04-25T20:20:00Z</dcterms:modified>
</cp:coreProperties>
</file>