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0C6C3" w14:textId="77777777" w:rsidR="00DF0380" w:rsidRDefault="00DF0380" w:rsidP="00DF038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COLARD</w:t>
      </w:r>
      <w:r>
        <w:rPr>
          <w:rFonts w:ascii="Times New Roman" w:hAnsi="Times New Roman" w:cs="Times New Roman"/>
          <w:lang w:val="en-US"/>
        </w:rPr>
        <w:t xml:space="preserve">       (fl.1481)</w:t>
      </w:r>
    </w:p>
    <w:p w14:paraId="2BC5F3CB" w14:textId="77777777" w:rsidR="00DF0380" w:rsidRDefault="00DF0380" w:rsidP="00DF038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Great Marlowe, Buckinghamshire. Husbandman.</w:t>
      </w:r>
    </w:p>
    <w:p w14:paraId="64267B20" w14:textId="77777777" w:rsidR="00DF0380" w:rsidRDefault="00DF0380" w:rsidP="00DF0380">
      <w:pPr>
        <w:pStyle w:val="NoSpacing"/>
        <w:rPr>
          <w:rFonts w:ascii="Times New Roman" w:hAnsi="Times New Roman" w:cs="Times New Roman"/>
          <w:lang w:val="en-US"/>
        </w:rPr>
      </w:pPr>
    </w:p>
    <w:p w14:paraId="334E664C" w14:textId="77777777" w:rsidR="00DF0380" w:rsidRDefault="00DF0380" w:rsidP="00DF0380">
      <w:pPr>
        <w:pStyle w:val="NoSpacing"/>
        <w:rPr>
          <w:rFonts w:ascii="Times New Roman" w:hAnsi="Times New Roman" w:cs="Times New Roman"/>
          <w:lang w:val="en-US"/>
        </w:rPr>
      </w:pPr>
    </w:p>
    <w:p w14:paraId="61B74C1F" w14:textId="77777777" w:rsidR="00DF0380" w:rsidRDefault="00DF0380" w:rsidP="00DF038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1481</w:t>
      </w:r>
      <w:r>
        <w:rPr>
          <w:rFonts w:ascii="Times New Roman" w:hAnsi="Times New Roman" w:cs="Times New Roman"/>
          <w:lang w:val="en-US"/>
        </w:rPr>
        <w:tab/>
        <w:t>James Cawode, esquire(q.v.), brought a plaint of trespass against him.</w:t>
      </w:r>
    </w:p>
    <w:p w14:paraId="4FF02B49" w14:textId="77777777" w:rsidR="00DF0380" w:rsidRDefault="00DF0380" w:rsidP="00DF038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357A2">
        <w:rPr>
          <w:rFonts w:ascii="Times New Roman" w:hAnsi="Times New Roman" w:cs="Times New Roman"/>
          <w:lang w:val="en-US"/>
        </w:rPr>
        <w:t>( https://waalt.uh.edu/index.php/KB27/877 )</w:t>
      </w:r>
    </w:p>
    <w:p w14:paraId="4BB96A2F" w14:textId="77777777" w:rsidR="00DF0380" w:rsidRDefault="00DF0380" w:rsidP="00DF0380">
      <w:pPr>
        <w:pStyle w:val="NoSpacing"/>
        <w:rPr>
          <w:rFonts w:ascii="Times New Roman" w:hAnsi="Times New Roman" w:cs="Times New Roman"/>
          <w:lang w:val="en-US"/>
        </w:rPr>
      </w:pPr>
    </w:p>
    <w:p w14:paraId="232B5EAC" w14:textId="77777777" w:rsidR="00DF0380" w:rsidRDefault="00DF0380" w:rsidP="00DF0380">
      <w:pPr>
        <w:pStyle w:val="NoSpacing"/>
        <w:rPr>
          <w:rFonts w:ascii="Times New Roman" w:hAnsi="Times New Roman" w:cs="Times New Roman"/>
          <w:lang w:val="en-US"/>
        </w:rPr>
      </w:pPr>
    </w:p>
    <w:p w14:paraId="51DBBEE8" w14:textId="77777777" w:rsidR="00DF0380" w:rsidRDefault="00DF0380" w:rsidP="00DF038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 March 2026</w:t>
      </w:r>
    </w:p>
    <w:p w14:paraId="32CDF63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0A048" w14:textId="77777777" w:rsidR="000570FE" w:rsidRDefault="000570FE" w:rsidP="00086E2C">
      <w:pPr>
        <w:spacing w:after="0" w:line="240" w:lineRule="auto"/>
      </w:pPr>
      <w:r>
        <w:separator/>
      </w:r>
    </w:p>
  </w:endnote>
  <w:endnote w:type="continuationSeparator" w:id="0">
    <w:p w14:paraId="01F9F92E" w14:textId="77777777" w:rsidR="000570FE" w:rsidRDefault="000570F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31EA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B5C0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34B6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329A5" w14:textId="77777777" w:rsidR="000570FE" w:rsidRDefault="000570FE" w:rsidP="00086E2C">
      <w:pPr>
        <w:spacing w:after="0" w:line="240" w:lineRule="auto"/>
      </w:pPr>
      <w:r>
        <w:separator/>
      </w:r>
    </w:p>
  </w:footnote>
  <w:footnote w:type="continuationSeparator" w:id="0">
    <w:p w14:paraId="0E692E60" w14:textId="77777777" w:rsidR="000570FE" w:rsidRDefault="000570F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A0BF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58B6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3783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380"/>
    <w:rsid w:val="000570FE"/>
    <w:rsid w:val="00086E2C"/>
    <w:rsid w:val="000A2E7A"/>
    <w:rsid w:val="002244B7"/>
    <w:rsid w:val="00314D94"/>
    <w:rsid w:val="00617568"/>
    <w:rsid w:val="006E68FA"/>
    <w:rsid w:val="00706984"/>
    <w:rsid w:val="00DF038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5CFD2"/>
  <w15:chartTrackingRefBased/>
  <w15:docId w15:val="{F98B7A35-1CF5-4EFC-B9E9-C1B811C9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F03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25</Words>
  <Characters>178</Characters>
  <Application>Microsoft Office Word</Application>
  <DocSecurity>0</DocSecurity>
  <Lines>9</Lines>
  <Paragraphs>5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2026-03-20T22:07:00Z</dcterms:created>
  <dcterms:modified xsi:type="dcterms:W3CDTF">2026-03-20T22:09:00Z</dcterms:modified>
</cp:coreProperties>
</file>