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06D8E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William COKE</w:t>
      </w:r>
      <w:r>
        <w:rPr>
          <w:rFonts w:ascii="Times New Roman" w:hAnsi="Times New Roman" w:cs="Times New Roman"/>
          <w:lang w:val="en-US"/>
        </w:rPr>
        <w:t xml:space="preserve">       (fl.1488)</w:t>
      </w:r>
    </w:p>
    <w:p w14:paraId="5347ADFC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North Walsham, Norfolk. Gentleman.</w:t>
      </w:r>
    </w:p>
    <w:p w14:paraId="7FEA8EBC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</w:p>
    <w:p w14:paraId="6472BB9B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</w:p>
    <w:p w14:paraId="20940626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1488</w:t>
      </w:r>
      <w:r>
        <w:rPr>
          <w:rFonts w:ascii="Times New Roman" w:hAnsi="Times New Roman" w:cs="Times New Roman"/>
          <w:lang w:val="en-US"/>
        </w:rPr>
        <w:tab/>
        <w:t>The King fined him and 2 others for trespass.</w:t>
      </w:r>
    </w:p>
    <w:p w14:paraId="69BC954D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12301F">
          <w:rPr>
            <w:rStyle w:val="Hyperlink"/>
            <w:rFonts w:ascii="Times New Roman" w:hAnsi="Times New Roman" w:cs="Times New Roman"/>
            <w:lang w:val="en-US"/>
          </w:rPr>
          <w:t>https://waalt.uh.edu/index.php/KB27/907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02B89F57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</w:p>
    <w:p w14:paraId="7FC58373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</w:p>
    <w:p w14:paraId="5750D17B" w14:textId="77777777" w:rsidR="000A71D3" w:rsidRDefault="000A71D3" w:rsidP="000A71D3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April 2026</w:t>
      </w:r>
    </w:p>
    <w:p w14:paraId="7D45D632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0899F" w14:textId="77777777" w:rsidR="002E512A" w:rsidRDefault="002E512A" w:rsidP="00086E2C">
      <w:pPr>
        <w:spacing w:after="0" w:line="240" w:lineRule="auto"/>
      </w:pPr>
      <w:r>
        <w:separator/>
      </w:r>
    </w:p>
  </w:endnote>
  <w:endnote w:type="continuationSeparator" w:id="0">
    <w:p w14:paraId="2C2218BA" w14:textId="77777777" w:rsidR="002E512A" w:rsidRDefault="002E512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8D60C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A734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7EC9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74B93" w14:textId="77777777" w:rsidR="002E512A" w:rsidRDefault="002E512A" w:rsidP="00086E2C">
      <w:pPr>
        <w:spacing w:after="0" w:line="240" w:lineRule="auto"/>
      </w:pPr>
      <w:r>
        <w:separator/>
      </w:r>
    </w:p>
  </w:footnote>
  <w:footnote w:type="continuationSeparator" w:id="0">
    <w:p w14:paraId="2ABBFF9E" w14:textId="77777777" w:rsidR="002E512A" w:rsidRDefault="002E512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19E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C4F7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70A0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1D3"/>
    <w:rsid w:val="00086E2C"/>
    <w:rsid w:val="000A2E7A"/>
    <w:rsid w:val="000A71D3"/>
    <w:rsid w:val="002244B7"/>
    <w:rsid w:val="002E512A"/>
    <w:rsid w:val="00314D94"/>
    <w:rsid w:val="00617568"/>
    <w:rsid w:val="006E68FA"/>
    <w:rsid w:val="00971DA9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74CDB3"/>
  <w15:chartTrackingRefBased/>
  <w15:docId w15:val="{1CBE84FD-D142-47C8-BD07-A64BFD7F2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A71D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A71D3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24</Words>
  <Characters>145</Characters>
  <Application>Microsoft Office Word</Application>
  <DocSecurity>0</DocSecurity>
  <Lines>9</Lines>
  <Paragraphs>5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2026-04-08T21:11:00Z</dcterms:created>
  <dcterms:modified xsi:type="dcterms:W3CDTF">2026-04-08T21:12:00Z</dcterms:modified>
</cp:coreProperties>
</file>