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43A49" w14:textId="77777777" w:rsidR="0013001E" w:rsidRPr="00081C59" w:rsidRDefault="0013001E" w:rsidP="0013001E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81C59">
        <w:rPr>
          <w:rFonts w:ascii="Times New Roman" w:hAnsi="Times New Roman" w:cs="Times New Roman"/>
          <w:sz w:val="24"/>
          <w:szCs w:val="24"/>
          <w:u w:val="single"/>
        </w:rPr>
        <w:t>Richard COKE</w:t>
      </w:r>
      <w:r w:rsidRPr="00081C59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081C5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81C59">
        <w:rPr>
          <w:rFonts w:ascii="Times New Roman" w:hAnsi="Times New Roman" w:cs="Times New Roman"/>
          <w:sz w:val="24"/>
          <w:szCs w:val="24"/>
        </w:rPr>
        <w:t>fl.1480)</w:t>
      </w:r>
    </w:p>
    <w:p w14:paraId="549CE473" w14:textId="77777777" w:rsidR="0013001E" w:rsidRPr="00081C59" w:rsidRDefault="0013001E" w:rsidP="0013001E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81C59">
        <w:rPr>
          <w:rFonts w:ascii="Times New Roman" w:hAnsi="Times New Roman" w:cs="Times New Roman"/>
          <w:sz w:val="24"/>
          <w:szCs w:val="24"/>
        </w:rPr>
        <w:t xml:space="preserve">of Winchester. </w:t>
      </w:r>
      <w:proofErr w:type="spellStart"/>
      <w:r w:rsidRPr="00081C59">
        <w:rPr>
          <w:rFonts w:ascii="Times New Roman" w:hAnsi="Times New Roman" w:cs="Times New Roman"/>
          <w:sz w:val="24"/>
          <w:szCs w:val="24"/>
        </w:rPr>
        <w:t>Labourer</w:t>
      </w:r>
      <w:proofErr w:type="spellEnd"/>
      <w:r w:rsidRPr="00081C59">
        <w:rPr>
          <w:rFonts w:ascii="Times New Roman" w:hAnsi="Times New Roman" w:cs="Times New Roman"/>
          <w:sz w:val="24"/>
          <w:szCs w:val="24"/>
        </w:rPr>
        <w:t>.</w:t>
      </w:r>
    </w:p>
    <w:p w14:paraId="21F4F921" w14:textId="77777777" w:rsidR="0013001E" w:rsidRPr="00081C59" w:rsidRDefault="0013001E" w:rsidP="0013001E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E06294D" w14:textId="77777777" w:rsidR="0013001E" w:rsidRPr="00081C59" w:rsidRDefault="0013001E" w:rsidP="0013001E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D6B3F4B" w14:textId="77777777" w:rsidR="0013001E" w:rsidRPr="00081C59" w:rsidRDefault="0013001E" w:rsidP="0013001E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81C59">
        <w:rPr>
          <w:rFonts w:ascii="Times New Roman" w:hAnsi="Times New Roman" w:cs="Times New Roman"/>
          <w:sz w:val="24"/>
          <w:szCs w:val="24"/>
        </w:rPr>
        <w:tab/>
        <w:t>1480</w:t>
      </w:r>
      <w:r w:rsidRPr="00081C59">
        <w:rPr>
          <w:rFonts w:ascii="Times New Roman" w:hAnsi="Times New Roman" w:cs="Times New Roman"/>
          <w:sz w:val="24"/>
          <w:szCs w:val="24"/>
        </w:rPr>
        <w:tab/>
        <w:t xml:space="preserve">Reginald </w:t>
      </w:r>
      <w:proofErr w:type="spellStart"/>
      <w:r w:rsidRPr="00081C59">
        <w:rPr>
          <w:rFonts w:ascii="Times New Roman" w:hAnsi="Times New Roman" w:cs="Times New Roman"/>
          <w:sz w:val="24"/>
          <w:szCs w:val="24"/>
        </w:rPr>
        <w:t>Andrewe</w:t>
      </w:r>
      <w:proofErr w:type="spellEnd"/>
      <w:r w:rsidRPr="00081C59">
        <w:rPr>
          <w:rFonts w:ascii="Times New Roman" w:hAnsi="Times New Roman" w:cs="Times New Roman"/>
          <w:sz w:val="24"/>
          <w:szCs w:val="24"/>
        </w:rPr>
        <w:t>(q.v.) brought a plaint of debt against him.</w:t>
      </w:r>
    </w:p>
    <w:p w14:paraId="766815A8" w14:textId="77777777" w:rsidR="0013001E" w:rsidRPr="00081C59" w:rsidRDefault="0013001E" w:rsidP="0013001E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81C59">
        <w:rPr>
          <w:rFonts w:ascii="Times New Roman" w:hAnsi="Times New Roman" w:cs="Times New Roman"/>
          <w:sz w:val="24"/>
          <w:szCs w:val="24"/>
        </w:rPr>
        <w:tab/>
      </w:r>
      <w:r w:rsidRPr="00081C59">
        <w:rPr>
          <w:rFonts w:ascii="Times New Roman" w:hAnsi="Times New Roman" w:cs="Times New Roman"/>
          <w:sz w:val="24"/>
          <w:szCs w:val="24"/>
        </w:rPr>
        <w:tab/>
      </w:r>
      <w:r w:rsidRPr="00081C59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081C59">
          <w:rPr>
            <w:rStyle w:val="Hyperlink"/>
            <w:rFonts w:ascii="Times New Roman" w:hAnsi="Times New Roman" w:cs="Times New Roman"/>
            <w:sz w:val="24"/>
            <w:szCs w:val="24"/>
          </w:rPr>
          <w:t>http://www.uh.edu/waalt/index.php/CP40/871</w:t>
        </w:r>
      </w:hyperlink>
      <w:r w:rsidRPr="00081C59">
        <w:rPr>
          <w:rFonts w:ascii="Times New Roman" w:hAnsi="Times New Roman" w:cs="Times New Roman"/>
          <w:sz w:val="24"/>
          <w:szCs w:val="24"/>
        </w:rPr>
        <w:t>)</w:t>
      </w:r>
    </w:p>
    <w:p w14:paraId="1213C013" w14:textId="77777777" w:rsidR="0013001E" w:rsidRPr="00081C59" w:rsidRDefault="0013001E" w:rsidP="0013001E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ABC5E10" w14:textId="77777777" w:rsidR="0013001E" w:rsidRPr="00081C59" w:rsidRDefault="0013001E" w:rsidP="0013001E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7715864" w14:textId="77777777" w:rsidR="0013001E" w:rsidRPr="00081C59" w:rsidRDefault="0013001E" w:rsidP="0013001E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81C59">
        <w:rPr>
          <w:rFonts w:ascii="Times New Roman" w:hAnsi="Times New Roman" w:cs="Times New Roman"/>
          <w:sz w:val="24"/>
          <w:szCs w:val="24"/>
        </w:rPr>
        <w:t>9 April 2020</w:t>
      </w:r>
    </w:p>
    <w:p w14:paraId="66C2AB3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9622A" w14:textId="77777777" w:rsidR="0013001E" w:rsidRDefault="0013001E" w:rsidP="009139A6">
      <w:r>
        <w:separator/>
      </w:r>
    </w:p>
  </w:endnote>
  <w:endnote w:type="continuationSeparator" w:id="0">
    <w:p w14:paraId="3B766D16" w14:textId="77777777" w:rsidR="0013001E" w:rsidRDefault="001300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A89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84E0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1BE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F41C2" w14:textId="77777777" w:rsidR="0013001E" w:rsidRDefault="0013001E" w:rsidP="009139A6">
      <w:r>
        <w:separator/>
      </w:r>
    </w:p>
  </w:footnote>
  <w:footnote w:type="continuationSeparator" w:id="0">
    <w:p w14:paraId="783605CA" w14:textId="77777777" w:rsidR="0013001E" w:rsidRDefault="001300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C2B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C60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176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01E"/>
    <w:rsid w:val="000666E0"/>
    <w:rsid w:val="0013001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302F9"/>
  <w15:chartTrackingRefBased/>
  <w15:docId w15:val="{545DA1C5-34DC-4D3C-8DB0-A7773559A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300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2021-11-04T18:55:00Z</dcterms:created>
  <dcterms:modified xsi:type="dcterms:W3CDTF">2021-11-04T18:56:00Z</dcterms:modified>
</cp:coreProperties>
</file>