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6896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COKE</w:t>
      </w:r>
      <w:r>
        <w:rPr>
          <w:rFonts w:ascii="Times New Roman" w:hAnsi="Times New Roman" w:cs="Times New Roman"/>
        </w:rPr>
        <w:t xml:space="preserve">        </w:t>
      </w:r>
      <w:r w:rsidRPr="001D6BAD">
        <w:rPr>
          <w:rFonts w:ascii="Times New Roman" w:hAnsi="Times New Roman" w:cs="Times New Roman"/>
        </w:rPr>
        <w:t>(fl.1432)</w:t>
      </w:r>
    </w:p>
    <w:p w14:paraId="1758148B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Clack by </w:t>
      </w:r>
      <w:proofErr w:type="spellStart"/>
      <w:r>
        <w:rPr>
          <w:rFonts w:ascii="Times New Roman" w:hAnsi="Times New Roman" w:cs="Times New Roman"/>
        </w:rPr>
        <w:t>Bradenstoke</w:t>
      </w:r>
      <w:proofErr w:type="spellEnd"/>
      <w:r>
        <w:rPr>
          <w:rFonts w:ascii="Times New Roman" w:hAnsi="Times New Roman" w:cs="Times New Roman"/>
        </w:rPr>
        <w:t>.</w:t>
      </w:r>
    </w:p>
    <w:p w14:paraId="2918C801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</w:p>
    <w:p w14:paraId="36BD87FC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</w:p>
    <w:p w14:paraId="20169C2D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1E7224B8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1BF76D6E" w14:textId="77777777" w:rsidR="00AF78D9" w:rsidRPr="001D6BAD" w:rsidRDefault="00AF78D9" w:rsidP="00AF78D9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possessions and from others both great and small in</w:t>
      </w:r>
      <w:r>
        <w:rPr>
          <w:rFonts w:ascii="Times New Roman" w:hAnsi="Times New Roman" w:cs="Times New Roman"/>
        </w:rPr>
        <w:t xml:space="preserve"> Wiltshire, except</w:t>
      </w:r>
    </w:p>
    <w:p w14:paraId="7E2DCC7B" w14:textId="77777777" w:rsidR="00AF78D9" w:rsidRDefault="00AF78D9" w:rsidP="00AF78D9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Salisbury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</w:t>
      </w:r>
      <w:r>
        <w:rPr>
          <w:rFonts w:ascii="Times New Roman" w:hAnsi="Times New Roman" w:cs="Times New Roman"/>
        </w:rPr>
        <w:t>6</w:t>
      </w:r>
      <w:r w:rsidRPr="001D6BAD">
        <w:rPr>
          <w:rFonts w:ascii="Times New Roman" w:hAnsi="Times New Roman" w:cs="Times New Roman"/>
        </w:rPr>
        <w:t>)</w:t>
      </w:r>
    </w:p>
    <w:p w14:paraId="3E0A7B60" w14:textId="77777777" w:rsidR="00AF78D9" w:rsidRDefault="00AF78D9" w:rsidP="00AF78D9">
      <w:pPr>
        <w:pStyle w:val="NoSpacing"/>
        <w:rPr>
          <w:rFonts w:ascii="Times New Roman" w:hAnsi="Times New Roman" w:cs="Times New Roman"/>
        </w:rPr>
      </w:pPr>
    </w:p>
    <w:p w14:paraId="332BF2E9" w14:textId="77777777" w:rsidR="00AF78D9" w:rsidRDefault="00AF78D9" w:rsidP="00AF78D9">
      <w:pPr>
        <w:pStyle w:val="NoSpacing"/>
        <w:rPr>
          <w:rFonts w:ascii="Times New Roman" w:hAnsi="Times New Roman" w:cs="Times New Roman"/>
        </w:rPr>
      </w:pPr>
    </w:p>
    <w:p w14:paraId="381290BD" w14:textId="77777777" w:rsidR="00AF78D9" w:rsidRDefault="00AF78D9" w:rsidP="00AF78D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1FFDD72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AF78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6603" w14:textId="77777777" w:rsidR="00B6405A" w:rsidRDefault="00B6405A" w:rsidP="00086E2C">
      <w:pPr>
        <w:spacing w:after="0" w:line="240" w:lineRule="auto"/>
      </w:pPr>
      <w:r>
        <w:separator/>
      </w:r>
    </w:p>
  </w:endnote>
  <w:endnote w:type="continuationSeparator" w:id="0">
    <w:p w14:paraId="58673254" w14:textId="77777777" w:rsidR="00B6405A" w:rsidRDefault="00B640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A96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441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43A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D5DBF" w14:textId="77777777" w:rsidR="00B6405A" w:rsidRDefault="00B6405A" w:rsidP="00086E2C">
      <w:pPr>
        <w:spacing w:after="0" w:line="240" w:lineRule="auto"/>
      </w:pPr>
      <w:r>
        <w:separator/>
      </w:r>
    </w:p>
  </w:footnote>
  <w:footnote w:type="continuationSeparator" w:id="0">
    <w:p w14:paraId="1AC85A6F" w14:textId="77777777" w:rsidR="00B6405A" w:rsidRDefault="00B640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A7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02E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148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D9"/>
    <w:rsid w:val="00086E2C"/>
    <w:rsid w:val="000A2E7A"/>
    <w:rsid w:val="002244B7"/>
    <w:rsid w:val="00314D94"/>
    <w:rsid w:val="00617568"/>
    <w:rsid w:val="006E68FA"/>
    <w:rsid w:val="00996AE5"/>
    <w:rsid w:val="00AF78D9"/>
    <w:rsid w:val="00B6405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C42E8"/>
  <w15:chartTrackingRefBased/>
  <w15:docId w15:val="{FD2DA3EB-A374-4E7F-BBA6-5985D427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78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78</Words>
  <Characters>395</Characters>
  <Application>Microsoft Office Word</Application>
  <DocSecurity>0</DocSecurity>
  <Lines>14</Lines>
  <Paragraphs>10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2026-02-20T20:26:00Z</dcterms:created>
  <dcterms:modified xsi:type="dcterms:W3CDTF">2026-02-20T20:26:00Z</dcterms:modified>
</cp:coreProperties>
</file>