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F23FE" w14:textId="77777777" w:rsidR="00863CA8" w:rsidRDefault="00863CA8" w:rsidP="00863CA8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COKE</w:t>
      </w:r>
      <w:r>
        <w:rPr>
          <w:rFonts w:cs="Times New Roman"/>
        </w:rPr>
        <w:t xml:space="preserve">        (fl.1445)</w:t>
      </w:r>
    </w:p>
    <w:p w14:paraId="1454B63F" w14:textId="77777777" w:rsidR="00863CA8" w:rsidRDefault="00863CA8" w:rsidP="00863CA8">
      <w:pPr>
        <w:pStyle w:val="NoSpacing"/>
        <w:rPr>
          <w:rFonts w:cs="Times New Roman"/>
        </w:rPr>
      </w:pPr>
    </w:p>
    <w:p w14:paraId="10E042BE" w14:textId="77777777" w:rsidR="00863CA8" w:rsidRDefault="00863CA8" w:rsidP="00863CA8">
      <w:pPr>
        <w:pStyle w:val="NoSpacing"/>
        <w:rPr>
          <w:rFonts w:cs="Times New Roman"/>
        </w:rPr>
      </w:pPr>
    </w:p>
    <w:p w14:paraId="066D1AD0" w14:textId="77777777" w:rsidR="00863CA8" w:rsidRDefault="00863CA8" w:rsidP="00863CA8">
      <w:pPr>
        <w:pStyle w:val="NoSpacing"/>
        <w:rPr>
          <w:rFonts w:cs="Times New Roman"/>
        </w:rPr>
      </w:pPr>
      <w:r>
        <w:rPr>
          <w:rFonts w:cs="Times New Roman"/>
        </w:rPr>
        <w:t>22 May1445</w:t>
      </w:r>
      <w:r>
        <w:rPr>
          <w:rFonts w:cs="Times New Roman"/>
        </w:rPr>
        <w:tab/>
        <w:t>He was ordained to the first tonsure in the chapel below the manor of</w:t>
      </w:r>
    </w:p>
    <w:p w14:paraId="22AA6259" w14:textId="77777777" w:rsidR="00863CA8" w:rsidRDefault="00863CA8" w:rsidP="00863CA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Colombeck</w:t>
      </w:r>
      <w:proofErr w:type="spellEnd"/>
      <w:r>
        <w:rPr>
          <w:rFonts w:cs="Times New Roman"/>
        </w:rPr>
        <w:t>.</w:t>
      </w:r>
    </w:p>
    <w:p w14:paraId="7D8BC06D" w14:textId="77777777" w:rsidR="00863CA8" w:rsidRDefault="00863CA8" w:rsidP="00863CA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(“The Register of Edmund Lacy, Bishop of Exeter 1420-55 part 4” </w:t>
      </w:r>
    </w:p>
    <w:p w14:paraId="75621C77" w14:textId="77777777" w:rsidR="00863CA8" w:rsidRDefault="00863CA8" w:rsidP="00863CA8">
      <w:pPr>
        <w:pStyle w:val="NoSpacing"/>
        <w:ind w:left="720" w:firstLine="720"/>
        <w:rPr>
          <w:rFonts w:cs="Times New Roman"/>
        </w:rPr>
      </w:pPr>
      <w:proofErr w:type="spellStart"/>
      <w:r>
        <w:rPr>
          <w:rFonts w:cs="Times New Roman"/>
        </w:rPr>
        <w:t>ed.G.R</w:t>
      </w:r>
      <w:proofErr w:type="spellEnd"/>
      <w:r>
        <w:rPr>
          <w:rFonts w:cs="Times New Roman"/>
        </w:rPr>
        <w:t>. Dunstan pub. by The Canterbury and York Society 1971 p.202)</w:t>
      </w:r>
    </w:p>
    <w:p w14:paraId="4FEAFFA2" w14:textId="77777777" w:rsidR="00863CA8" w:rsidRDefault="00863CA8" w:rsidP="00863CA8">
      <w:pPr>
        <w:pStyle w:val="NoSpacing"/>
        <w:rPr>
          <w:rFonts w:cs="Times New Roman"/>
        </w:rPr>
      </w:pPr>
    </w:p>
    <w:p w14:paraId="055DD42E" w14:textId="77777777" w:rsidR="00863CA8" w:rsidRDefault="00863CA8" w:rsidP="00863CA8">
      <w:pPr>
        <w:pStyle w:val="NoSpacing"/>
        <w:rPr>
          <w:rFonts w:cs="Times New Roman"/>
        </w:rPr>
      </w:pPr>
    </w:p>
    <w:p w14:paraId="7BA19285" w14:textId="77777777" w:rsidR="00863CA8" w:rsidRDefault="00863CA8" w:rsidP="00863CA8">
      <w:pPr>
        <w:pStyle w:val="NoSpacing"/>
        <w:rPr>
          <w:rFonts w:cs="Times New Roman"/>
        </w:rPr>
      </w:pPr>
      <w:r>
        <w:rPr>
          <w:rFonts w:cs="Times New Roman"/>
        </w:rPr>
        <w:t>11 June 2026</w:t>
      </w:r>
    </w:p>
    <w:p w14:paraId="5C737CCE" w14:textId="19DA0A9E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C3174" w14:textId="77777777" w:rsidR="00D47635" w:rsidRDefault="00D47635" w:rsidP="00086E2C">
      <w:pPr>
        <w:spacing w:after="0" w:line="240" w:lineRule="auto"/>
      </w:pPr>
      <w:r>
        <w:separator/>
      </w:r>
    </w:p>
  </w:endnote>
  <w:endnote w:type="continuationSeparator" w:id="0">
    <w:p w14:paraId="7955E5BE" w14:textId="77777777" w:rsidR="00D47635" w:rsidRDefault="00D4763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77CC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58F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7174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370C" w14:textId="77777777" w:rsidR="00D47635" w:rsidRDefault="00D47635" w:rsidP="00086E2C">
      <w:pPr>
        <w:spacing w:after="0" w:line="240" w:lineRule="auto"/>
      </w:pPr>
      <w:r>
        <w:separator/>
      </w:r>
    </w:p>
  </w:footnote>
  <w:footnote w:type="continuationSeparator" w:id="0">
    <w:p w14:paraId="279CCCCF" w14:textId="77777777" w:rsidR="00D47635" w:rsidRDefault="00D4763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EF6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D0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E1A6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A8"/>
    <w:rsid w:val="00086E2C"/>
    <w:rsid w:val="000A2E7A"/>
    <w:rsid w:val="002244B7"/>
    <w:rsid w:val="00314D94"/>
    <w:rsid w:val="005435B9"/>
    <w:rsid w:val="00617568"/>
    <w:rsid w:val="006E68FA"/>
    <w:rsid w:val="00863CA8"/>
    <w:rsid w:val="008E56AD"/>
    <w:rsid w:val="009306FF"/>
    <w:rsid w:val="00AF65CA"/>
    <w:rsid w:val="00D4763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BC662"/>
  <w15:chartTrackingRefBased/>
  <w15:docId w15:val="{7248F5CE-7863-484D-8DC1-A480E0CC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2026-06-11T18:56:00Z</dcterms:created>
  <dcterms:modified xsi:type="dcterms:W3CDTF">2026-06-11T18:57:00Z</dcterms:modified>
</cp:coreProperties>
</file>