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B04E2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COKE</w:t>
      </w:r>
      <w:r>
        <w:rPr>
          <w:rFonts w:ascii="Times New Roman" w:hAnsi="Times New Roman" w:cs="Times New Roman"/>
        </w:rPr>
        <w:t xml:space="preserve">       (fl.1427)</w:t>
      </w:r>
    </w:p>
    <w:p w14:paraId="14C74292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</w:p>
    <w:p w14:paraId="3B51A73E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</w:p>
    <w:p w14:paraId="4689C4F3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1427</w:t>
      </w:r>
      <w:r>
        <w:rPr>
          <w:rFonts w:ascii="Times New Roman" w:hAnsi="Times New Roman" w:cs="Times New Roman"/>
        </w:rPr>
        <w:tab/>
        <w:t>He made a plaint of trespass against Richard Hogeson of Kendal(q.v.) and</w:t>
      </w:r>
    </w:p>
    <w:p w14:paraId="2E55666F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8 others.    ( </w:t>
      </w:r>
      <w:hyperlink r:id="rId6" w:history="1">
        <w:r w:rsidRPr="002D0E15">
          <w:rPr>
            <w:rStyle w:val="Hyperlink"/>
            <w:rFonts w:ascii="Times New Roman" w:hAnsi="Times New Roman" w:cs="Times New Roman"/>
          </w:rPr>
          <w:t>https://waalt.uh.edu/index.php/CP40/664</w:t>
        </w:r>
      </w:hyperlink>
      <w:r>
        <w:rPr>
          <w:rFonts w:ascii="Times New Roman" w:hAnsi="Times New Roman" w:cs="Times New Roman"/>
        </w:rPr>
        <w:t xml:space="preserve"> )</w:t>
      </w:r>
    </w:p>
    <w:p w14:paraId="1D478718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</w:p>
    <w:p w14:paraId="5C16643B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</w:p>
    <w:p w14:paraId="62101455" w14:textId="77777777" w:rsidR="00A919E2" w:rsidRDefault="00A919E2" w:rsidP="00A919E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2026</w:t>
      </w:r>
    </w:p>
    <w:p w14:paraId="39DAF5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B492D" w14:textId="77777777" w:rsidR="00CA1AD4" w:rsidRDefault="00CA1AD4" w:rsidP="00086E2C">
      <w:pPr>
        <w:spacing w:after="0" w:line="240" w:lineRule="auto"/>
      </w:pPr>
      <w:r>
        <w:separator/>
      </w:r>
    </w:p>
  </w:endnote>
  <w:endnote w:type="continuationSeparator" w:id="0">
    <w:p w14:paraId="45FB3737" w14:textId="77777777" w:rsidR="00CA1AD4" w:rsidRDefault="00CA1AD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86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5B0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D7C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1648B" w14:textId="77777777" w:rsidR="00CA1AD4" w:rsidRDefault="00CA1AD4" w:rsidP="00086E2C">
      <w:pPr>
        <w:spacing w:after="0" w:line="240" w:lineRule="auto"/>
      </w:pPr>
      <w:r>
        <w:separator/>
      </w:r>
    </w:p>
  </w:footnote>
  <w:footnote w:type="continuationSeparator" w:id="0">
    <w:p w14:paraId="1C7BA4E3" w14:textId="77777777" w:rsidR="00CA1AD4" w:rsidRDefault="00CA1AD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8B5C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6418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6A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E2"/>
    <w:rsid w:val="00086E2C"/>
    <w:rsid w:val="000A2E7A"/>
    <w:rsid w:val="002244B7"/>
    <w:rsid w:val="002F4BF3"/>
    <w:rsid w:val="00314D94"/>
    <w:rsid w:val="00617568"/>
    <w:rsid w:val="006E68FA"/>
    <w:rsid w:val="00A919E2"/>
    <w:rsid w:val="00CA1AD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CE5EF"/>
  <w15:chartTrackingRefBased/>
  <w15:docId w15:val="{42532E67-9357-4E2B-889F-ECE9DB68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919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19E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2026-04-24T20:53:00Z</dcterms:created>
  <dcterms:modified xsi:type="dcterms:W3CDTF">2026-04-24T20:54:00Z</dcterms:modified>
</cp:coreProperties>
</file>