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C270" w14:textId="77777777" w:rsidR="00D46C44" w:rsidRPr="00DF3F50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Geoffrey le COKE</w:t>
      </w:r>
      <w:r>
        <w:rPr>
          <w:rFonts w:ascii="Times New Roman" w:hAnsi="Times New Roman" w:cs="Times New Roman"/>
          <w:lang w:val="en-US"/>
        </w:rPr>
        <w:t xml:space="preserve">       </w:t>
      </w:r>
      <w:r w:rsidRPr="00DF3F50">
        <w:rPr>
          <w:rFonts w:ascii="Times New Roman" w:hAnsi="Times New Roman" w:cs="Times New Roman"/>
          <w:lang w:val="en-US"/>
        </w:rPr>
        <w:t>(fl.1419)</w:t>
      </w:r>
    </w:p>
    <w:p w14:paraId="27BA2465" w14:textId="77777777" w:rsidR="00D46C44" w:rsidRPr="00DF3F50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Archer.</w:t>
      </w:r>
    </w:p>
    <w:p w14:paraId="2B130B23" w14:textId="77777777" w:rsidR="00D46C44" w:rsidRPr="00DF3F50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</w:p>
    <w:p w14:paraId="149F0C64" w14:textId="77777777" w:rsidR="00D46C44" w:rsidRPr="00DF3F50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</w:p>
    <w:p w14:paraId="34AB2787" w14:textId="77777777" w:rsidR="00D46C44" w:rsidRPr="00DF3F50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 xml:space="preserve">  7 Mar.1419</w:t>
      </w:r>
      <w:r w:rsidRPr="00DF3F50">
        <w:rPr>
          <w:rFonts w:ascii="Times New Roman" w:hAnsi="Times New Roman" w:cs="Times New Roman"/>
          <w:lang w:val="en-US"/>
        </w:rPr>
        <w:tab/>
        <w:t>He appears in the muster roll of the company going to reinforce the Calais</w:t>
      </w:r>
    </w:p>
    <w:p w14:paraId="25183FA9" w14:textId="77777777" w:rsidR="00D46C44" w:rsidRPr="00DF3F50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garrison under the command of Sir John Savage(q.v.).</w:t>
      </w:r>
    </w:p>
    <w:p w14:paraId="2E4EF32A" w14:textId="77777777" w:rsidR="00D46C44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(T.N.A. ref. E101/49/23, m3)</w:t>
      </w:r>
    </w:p>
    <w:p w14:paraId="25D351A6" w14:textId="77777777" w:rsidR="00D46C44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</w:p>
    <w:p w14:paraId="36F01A68" w14:textId="77777777" w:rsidR="00D46C44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</w:p>
    <w:p w14:paraId="3431DE1A" w14:textId="77777777" w:rsidR="00D46C44" w:rsidRDefault="00D46C44" w:rsidP="00D46C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March 2026</w:t>
      </w:r>
    </w:p>
    <w:p w14:paraId="0ECAE98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FC740" w14:textId="77777777" w:rsidR="004D6AF0" w:rsidRDefault="004D6AF0" w:rsidP="00086E2C">
      <w:pPr>
        <w:spacing w:after="0" w:line="240" w:lineRule="auto"/>
      </w:pPr>
      <w:r>
        <w:separator/>
      </w:r>
    </w:p>
  </w:endnote>
  <w:endnote w:type="continuationSeparator" w:id="0">
    <w:p w14:paraId="45FDD890" w14:textId="77777777" w:rsidR="004D6AF0" w:rsidRDefault="004D6AF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724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9221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469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9F55C" w14:textId="77777777" w:rsidR="004D6AF0" w:rsidRDefault="004D6AF0" w:rsidP="00086E2C">
      <w:pPr>
        <w:spacing w:after="0" w:line="240" w:lineRule="auto"/>
      </w:pPr>
      <w:r>
        <w:separator/>
      </w:r>
    </w:p>
  </w:footnote>
  <w:footnote w:type="continuationSeparator" w:id="0">
    <w:p w14:paraId="319B457B" w14:textId="77777777" w:rsidR="004D6AF0" w:rsidRDefault="004D6AF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D61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B7E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778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44"/>
    <w:rsid w:val="00086E2C"/>
    <w:rsid w:val="000A2E7A"/>
    <w:rsid w:val="002244B7"/>
    <w:rsid w:val="00314D94"/>
    <w:rsid w:val="004D6AF0"/>
    <w:rsid w:val="00617568"/>
    <w:rsid w:val="006E68FA"/>
    <w:rsid w:val="00706984"/>
    <w:rsid w:val="00D46C4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82EBF"/>
  <w15:chartTrackingRefBased/>
  <w15:docId w15:val="{E1E6AA6B-5EB9-44FB-B67B-8627FC22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46C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36</Words>
  <Characters>198</Characters>
  <Application>Microsoft Office Word</Application>
  <DocSecurity>0</DocSecurity>
  <Lines>6</Lines>
  <Paragraphs>3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2026-03-19T21:28:00Z</dcterms:created>
  <dcterms:modified xsi:type="dcterms:W3CDTF">2026-03-19T21:30:00Z</dcterms:modified>
</cp:coreProperties>
</file>