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038D2" w14:textId="77777777" w:rsidR="00F50D42" w:rsidRDefault="00F50D42" w:rsidP="00F50D42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Richard COK</w:t>
      </w:r>
      <w:r>
        <w:rPr>
          <w:szCs w:val="24"/>
        </w:rPr>
        <w:t xml:space="preserve">        (fl.1479)</w:t>
      </w:r>
    </w:p>
    <w:p w14:paraId="17909527" w14:textId="77777777" w:rsidR="00F50D42" w:rsidRDefault="00F50D42" w:rsidP="00F50D42">
      <w:pPr>
        <w:pStyle w:val="NoSpacing"/>
        <w:jc w:val="both"/>
        <w:rPr>
          <w:szCs w:val="24"/>
        </w:rPr>
      </w:pPr>
      <w:r>
        <w:rPr>
          <w:szCs w:val="24"/>
        </w:rPr>
        <w:t>late of Hadleigh, Suffolk. Clothmaker.</w:t>
      </w:r>
    </w:p>
    <w:p w14:paraId="20B6A9E0" w14:textId="77777777" w:rsidR="00F50D42" w:rsidRDefault="00F50D42" w:rsidP="00F50D42">
      <w:pPr>
        <w:pStyle w:val="NoSpacing"/>
        <w:jc w:val="both"/>
        <w:rPr>
          <w:szCs w:val="24"/>
        </w:rPr>
      </w:pPr>
    </w:p>
    <w:p w14:paraId="1A9FAC67" w14:textId="77777777" w:rsidR="00F50D42" w:rsidRDefault="00F50D42" w:rsidP="00F50D42">
      <w:pPr>
        <w:pStyle w:val="NoSpacing"/>
        <w:jc w:val="both"/>
        <w:rPr>
          <w:szCs w:val="24"/>
        </w:rPr>
      </w:pPr>
    </w:p>
    <w:p w14:paraId="7AA59D78" w14:textId="77777777" w:rsidR="00F50D42" w:rsidRDefault="00F50D42" w:rsidP="00F50D42">
      <w:pPr>
        <w:pStyle w:val="NoSpacing"/>
        <w:jc w:val="both"/>
        <w:rPr>
          <w:szCs w:val="24"/>
        </w:rPr>
      </w:pPr>
      <w:r>
        <w:rPr>
          <w:szCs w:val="24"/>
        </w:rPr>
        <w:t xml:space="preserve">  3 Nov.1479</w:t>
      </w:r>
      <w:r>
        <w:rPr>
          <w:szCs w:val="24"/>
        </w:rPr>
        <w:tab/>
        <w:t>He was pardoned outlawry for not appearing to answer John Stokes</w:t>
      </w:r>
    </w:p>
    <w:p w14:paraId="3E96EB52" w14:textId="77777777" w:rsidR="00F50D42" w:rsidRDefault="00F50D42" w:rsidP="00F50D42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of London, grocer(q.v.), touching a debt of £4 4s.</w:t>
      </w:r>
    </w:p>
    <w:p w14:paraId="3ECE83D4" w14:textId="77777777" w:rsidR="00F50D42" w:rsidRDefault="00F50D42" w:rsidP="00F50D42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(C.P.R. 1476-85 p.149)</w:t>
      </w:r>
    </w:p>
    <w:p w14:paraId="13A42A18" w14:textId="77777777" w:rsidR="00F50D42" w:rsidRDefault="00F50D42" w:rsidP="00F50D42">
      <w:pPr>
        <w:pStyle w:val="NoSpacing"/>
        <w:jc w:val="both"/>
        <w:rPr>
          <w:szCs w:val="24"/>
        </w:rPr>
      </w:pPr>
    </w:p>
    <w:p w14:paraId="1BEF988A" w14:textId="77777777" w:rsidR="00F50D42" w:rsidRDefault="00F50D42" w:rsidP="00F50D42">
      <w:pPr>
        <w:pStyle w:val="NoSpacing"/>
        <w:jc w:val="both"/>
        <w:rPr>
          <w:szCs w:val="24"/>
        </w:rPr>
      </w:pPr>
    </w:p>
    <w:p w14:paraId="51BB93FD" w14:textId="77777777" w:rsidR="00F50D42" w:rsidRDefault="00F50D42" w:rsidP="00F50D42">
      <w:pPr>
        <w:pStyle w:val="NoSpacing"/>
        <w:jc w:val="both"/>
        <w:rPr>
          <w:szCs w:val="24"/>
        </w:rPr>
      </w:pPr>
      <w:r>
        <w:rPr>
          <w:szCs w:val="24"/>
        </w:rPr>
        <w:t>15 January 2026</w:t>
      </w:r>
    </w:p>
    <w:p w14:paraId="6CE4863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C744B" w14:textId="77777777" w:rsidR="00F26721" w:rsidRDefault="00F26721" w:rsidP="00086E2C">
      <w:pPr>
        <w:spacing w:after="0" w:line="240" w:lineRule="auto"/>
      </w:pPr>
      <w:r>
        <w:separator/>
      </w:r>
    </w:p>
  </w:endnote>
  <w:endnote w:type="continuationSeparator" w:id="0">
    <w:p w14:paraId="414F6119" w14:textId="77777777" w:rsidR="00F26721" w:rsidRDefault="00F2672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538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E73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0982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9F6E0" w14:textId="77777777" w:rsidR="00F26721" w:rsidRDefault="00F26721" w:rsidP="00086E2C">
      <w:pPr>
        <w:spacing w:after="0" w:line="240" w:lineRule="auto"/>
      </w:pPr>
      <w:r>
        <w:separator/>
      </w:r>
    </w:p>
  </w:footnote>
  <w:footnote w:type="continuationSeparator" w:id="0">
    <w:p w14:paraId="4CE65D30" w14:textId="77777777" w:rsidR="00F26721" w:rsidRDefault="00F2672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B66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981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9B1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D42"/>
    <w:rsid w:val="00086E2C"/>
    <w:rsid w:val="000A2E7A"/>
    <w:rsid w:val="002244B7"/>
    <w:rsid w:val="00314D94"/>
    <w:rsid w:val="00617568"/>
    <w:rsid w:val="006E68FA"/>
    <w:rsid w:val="00D94DC3"/>
    <w:rsid w:val="00ED3A55"/>
    <w:rsid w:val="00F26721"/>
    <w:rsid w:val="00F479D0"/>
    <w:rsid w:val="00F5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D87F6"/>
  <w15:chartTrackingRefBased/>
  <w15:docId w15:val="{D16BA664-64F3-427B-9C1F-ACD6E64E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50D4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211</Characters>
  <Application>Microsoft Office Word</Application>
  <DocSecurity>0</DocSecurity>
  <Lines>12</Lines>
  <Paragraphs>7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2026-01-23T12:42:00Z</dcterms:created>
  <dcterms:modified xsi:type="dcterms:W3CDTF">2026-01-23T12:43:00Z</dcterms:modified>
</cp:coreProperties>
</file>