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96002" w14:textId="77777777" w:rsidR="008F2F14" w:rsidRDefault="008F2F14" w:rsidP="008F2F1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COK</w:t>
      </w:r>
      <w:r>
        <w:rPr>
          <w:rFonts w:cs="Times New Roman"/>
          <w:lang w:val="en-US"/>
        </w:rPr>
        <w:t xml:space="preserve">        (fl.1495)</w:t>
      </w:r>
    </w:p>
    <w:p w14:paraId="72D5316C" w14:textId="77777777" w:rsidR="008F2F14" w:rsidRDefault="008F2F14" w:rsidP="008F2F1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Hingham, Norfolk. Tailor.</w:t>
      </w:r>
    </w:p>
    <w:p w14:paraId="77D5F072" w14:textId="77777777" w:rsidR="008F2F14" w:rsidRDefault="008F2F14" w:rsidP="008F2F14">
      <w:pPr>
        <w:pStyle w:val="NoSpacing"/>
        <w:rPr>
          <w:rFonts w:cs="Times New Roman"/>
          <w:lang w:val="en-US"/>
        </w:rPr>
      </w:pPr>
    </w:p>
    <w:p w14:paraId="65763B20" w14:textId="77777777" w:rsidR="008F2F14" w:rsidRDefault="008F2F14" w:rsidP="008F2F14">
      <w:pPr>
        <w:pStyle w:val="NoSpacing"/>
        <w:rPr>
          <w:rFonts w:cs="Times New Roman"/>
          <w:lang w:val="en-US"/>
        </w:rPr>
      </w:pPr>
    </w:p>
    <w:p w14:paraId="03C72241" w14:textId="77777777" w:rsidR="008F2F14" w:rsidRDefault="008F2F14" w:rsidP="008F2F1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John Pittok(q.v.) brought a plaint of trespass against him and John</w:t>
      </w:r>
    </w:p>
    <w:p w14:paraId="0979D31C" w14:textId="77777777" w:rsidR="008F2F14" w:rsidRDefault="008F2F14" w:rsidP="008F2F1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Caly of Hingham(q.v.).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21A49531" w14:textId="77777777" w:rsidR="008F2F14" w:rsidRDefault="008F2F14" w:rsidP="008F2F14">
      <w:pPr>
        <w:pStyle w:val="NoSpacing"/>
        <w:rPr>
          <w:rFonts w:cs="Times New Roman"/>
          <w:lang w:val="en-US"/>
        </w:rPr>
      </w:pPr>
    </w:p>
    <w:p w14:paraId="41FC3F3C" w14:textId="77777777" w:rsidR="008F2F14" w:rsidRDefault="008F2F14" w:rsidP="008F2F14">
      <w:pPr>
        <w:pStyle w:val="NoSpacing"/>
        <w:rPr>
          <w:rFonts w:cs="Times New Roman"/>
          <w:lang w:val="en-US"/>
        </w:rPr>
      </w:pPr>
    </w:p>
    <w:p w14:paraId="0512B0C0" w14:textId="77777777" w:rsidR="008F2F14" w:rsidRDefault="008F2F14" w:rsidP="008F2F1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6 May 2026</w:t>
      </w:r>
    </w:p>
    <w:p w14:paraId="60DF25A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4D0F6" w14:textId="77777777" w:rsidR="007B6C70" w:rsidRDefault="007B6C70" w:rsidP="00086E2C">
      <w:pPr>
        <w:spacing w:after="0" w:line="240" w:lineRule="auto"/>
      </w:pPr>
      <w:r>
        <w:separator/>
      </w:r>
    </w:p>
  </w:endnote>
  <w:endnote w:type="continuationSeparator" w:id="0">
    <w:p w14:paraId="74B3AB10" w14:textId="77777777" w:rsidR="007B6C70" w:rsidRDefault="007B6C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529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71F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B87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E8D42" w14:textId="77777777" w:rsidR="007B6C70" w:rsidRDefault="007B6C70" w:rsidP="00086E2C">
      <w:pPr>
        <w:spacing w:after="0" w:line="240" w:lineRule="auto"/>
      </w:pPr>
      <w:r>
        <w:separator/>
      </w:r>
    </w:p>
  </w:footnote>
  <w:footnote w:type="continuationSeparator" w:id="0">
    <w:p w14:paraId="7239DBD5" w14:textId="77777777" w:rsidR="007B6C70" w:rsidRDefault="007B6C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115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A88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32E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F14"/>
    <w:rsid w:val="00086E2C"/>
    <w:rsid w:val="000A2E7A"/>
    <w:rsid w:val="002244B7"/>
    <w:rsid w:val="00314D94"/>
    <w:rsid w:val="005435B9"/>
    <w:rsid w:val="00617568"/>
    <w:rsid w:val="006E68FA"/>
    <w:rsid w:val="007B6C70"/>
    <w:rsid w:val="008E56AD"/>
    <w:rsid w:val="008F2F14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5C94"/>
  <w15:chartTrackingRefBased/>
  <w15:docId w15:val="{0FB88182-2B49-4B72-BFBF-0EAC085E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F2F1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2026-05-08T21:56:00Z</dcterms:created>
  <dcterms:modified xsi:type="dcterms:W3CDTF">2026-05-08T21:59:00Z</dcterms:modified>
</cp:coreProperties>
</file>