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6DA5E" w14:textId="77777777" w:rsidR="005E2185" w:rsidRDefault="005E2185" w:rsidP="005E2185">
      <w:r>
        <w:rPr>
          <w:u w:val="single"/>
        </w:rPr>
        <w:t>John COK</w:t>
      </w:r>
      <w:r>
        <w:t xml:space="preserve">   (fl.1400)</w:t>
      </w:r>
    </w:p>
    <w:p w14:paraId="69C42BF3" w14:textId="77777777" w:rsidR="005E2185" w:rsidRDefault="005E2185" w:rsidP="005E2185">
      <w:r>
        <w:t>Archer.</w:t>
      </w:r>
    </w:p>
    <w:p w14:paraId="25D70762" w14:textId="77777777" w:rsidR="005E2185" w:rsidRDefault="005E2185" w:rsidP="005E2185"/>
    <w:p w14:paraId="454308FA" w14:textId="77777777" w:rsidR="005E2185" w:rsidRDefault="005E2185" w:rsidP="005E2185"/>
    <w:p w14:paraId="37BC3883" w14:textId="77777777" w:rsidR="005E2185" w:rsidRDefault="005E2185" w:rsidP="005E2185">
      <w:pPr>
        <w:numPr>
          <w:ilvl w:val="0"/>
          <w:numId w:val="1"/>
        </w:numPr>
      </w:pPr>
      <w:r>
        <w:t xml:space="preserve">He was on the expedition to </w:t>
      </w:r>
      <w:smartTag w:uri="urn:schemas-microsoft-com:office:smarttags" w:element="country-region">
        <w:smartTag w:uri="urn:schemas-microsoft-com:office:smarttags" w:element="place">
          <w:r>
            <w:t>Scotland</w:t>
          </w:r>
        </w:smartTag>
      </w:smartTag>
      <w:r>
        <w:t xml:space="preserve"> under the command of</w:t>
      </w:r>
    </w:p>
    <w:p w14:paraId="4AD0BD53" w14:textId="77777777" w:rsidR="005E2185" w:rsidRDefault="005E2185" w:rsidP="005E2185">
      <w:pPr>
        <w:ind w:left="1440"/>
      </w:pPr>
      <w:r>
        <w:t>Sir Thomas Bryth(q.v.).</w:t>
      </w:r>
    </w:p>
    <w:p w14:paraId="44FBFAC9" w14:textId="77777777" w:rsidR="005E2185" w:rsidRDefault="005E2185" w:rsidP="005E2185">
      <w:pPr>
        <w:ind w:left="1440"/>
      </w:pPr>
      <w:r>
        <w:t>(</w:t>
      </w:r>
      <w:hyperlink r:id="rId7" w:history="1">
        <w:r w:rsidRPr="008460C5">
          <w:rPr>
            <w:rStyle w:val="Hyperlink"/>
          </w:rPr>
          <w:t>www.icmacentre.ac.uk/soldier/database</w:t>
        </w:r>
      </w:hyperlink>
      <w:r>
        <w:t>)</w:t>
      </w:r>
    </w:p>
    <w:p w14:paraId="11D0BE80" w14:textId="77777777" w:rsidR="005E2185" w:rsidRDefault="005E2185" w:rsidP="005E2185"/>
    <w:p w14:paraId="1028E0F0" w14:textId="77777777" w:rsidR="005E2185" w:rsidRDefault="005E2185" w:rsidP="005E2185"/>
    <w:p w14:paraId="0B49FFA7" w14:textId="77777777" w:rsidR="005E2185" w:rsidRDefault="005E2185" w:rsidP="005E2185"/>
    <w:p w14:paraId="30E16071" w14:textId="77777777" w:rsidR="005E2185" w:rsidRPr="00887E00" w:rsidRDefault="005E2185" w:rsidP="005E2185">
      <w:r>
        <w:t>28 August 2009</w:t>
      </w:r>
    </w:p>
    <w:p w14:paraId="5C792F1F" w14:textId="77777777" w:rsidR="00617568" w:rsidRPr="00086E2C" w:rsidRDefault="00617568"/>
    <w:sectPr w:rsidR="00617568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0C0D3" w14:textId="77777777" w:rsidR="00C648CD" w:rsidRDefault="00C648CD" w:rsidP="00086E2C">
      <w:r>
        <w:separator/>
      </w:r>
    </w:p>
  </w:endnote>
  <w:endnote w:type="continuationSeparator" w:id="0">
    <w:p w14:paraId="5E27067A" w14:textId="77777777" w:rsidR="00C648CD" w:rsidRDefault="00C648CD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3A52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41683" w14:textId="77777777" w:rsidR="00086E2C" w:rsidRPr="00086E2C" w:rsidRDefault="00086E2C">
    <w:pPr>
      <w:pStyle w:val="Footer"/>
      <w:rPr>
        <w:lang w:val="en-US"/>
      </w:rPr>
    </w:pPr>
    <w:r>
      <w:t xml:space="preserve">Compilation </w:t>
    </w:r>
    <w:proofErr w:type="spellStart"/>
    <w:r>
      <w:t>copywrite</w:t>
    </w:r>
    <w:proofErr w:type="spellEnd"/>
    <w:r>
      <w:t xml:space="preserve"> </w:t>
    </w:r>
    <w:proofErr w:type="spellStart"/>
    <w: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17C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D06F9" w14:textId="77777777" w:rsidR="00C648CD" w:rsidRDefault="00C648CD" w:rsidP="00086E2C">
      <w:r>
        <w:separator/>
      </w:r>
    </w:p>
  </w:footnote>
  <w:footnote w:type="continuationSeparator" w:id="0">
    <w:p w14:paraId="06D8D000" w14:textId="77777777" w:rsidR="00C648CD" w:rsidRDefault="00C648CD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831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C31D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D65EC" w14:textId="77777777" w:rsidR="00086E2C" w:rsidRDefault="00086E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06563"/>
    <w:multiLevelType w:val="hybridMultilevel"/>
    <w:tmpl w:val="04045424"/>
    <w:lvl w:ilvl="0" w:tplc="5CC2FA1E">
      <w:start w:val="140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32606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85"/>
    <w:rsid w:val="00086E2C"/>
    <w:rsid w:val="000A2E7A"/>
    <w:rsid w:val="002244B7"/>
    <w:rsid w:val="00314D94"/>
    <w:rsid w:val="003E4323"/>
    <w:rsid w:val="005E2185"/>
    <w:rsid w:val="00617568"/>
    <w:rsid w:val="006E68FA"/>
    <w:rsid w:val="00C648C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49A17440"/>
  <w15:chartTrackingRefBased/>
  <w15:docId w15:val="{076DE80B-5131-433D-AF0E-AB74129D9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18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character" w:styleId="Hyperlink">
    <w:name w:val="Hyperlink"/>
    <w:basedOn w:val="DefaultParagraphFont"/>
    <w:rsid w:val="005E21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2026-04-23T16:41:00Z</dcterms:created>
  <dcterms:modified xsi:type="dcterms:W3CDTF">2026-04-23T16:42:00Z</dcterms:modified>
</cp:coreProperties>
</file>