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38DB2" w14:textId="77777777" w:rsidR="00F56848" w:rsidRDefault="00F56848" w:rsidP="00F568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COKYS</w:t>
      </w:r>
      <w:r>
        <w:rPr>
          <w:rFonts w:ascii="Times New Roman" w:hAnsi="Times New Roman" w:cs="Times New Roman"/>
        </w:rPr>
        <w:t xml:space="preserve">      (fl.1483)</w:t>
      </w:r>
    </w:p>
    <w:p w14:paraId="7C7FD12F" w14:textId="77777777" w:rsidR="00F56848" w:rsidRDefault="00F56848" w:rsidP="00F56848">
      <w:pPr>
        <w:rPr>
          <w:rFonts w:ascii="Times New Roman" w:hAnsi="Times New Roman" w:cs="Times New Roman"/>
        </w:rPr>
      </w:pPr>
    </w:p>
    <w:p w14:paraId="4E88EB17" w14:textId="77777777" w:rsidR="00F56848" w:rsidRDefault="00F56848" w:rsidP="00F56848">
      <w:pPr>
        <w:rPr>
          <w:rFonts w:ascii="Times New Roman" w:hAnsi="Times New Roman" w:cs="Times New Roman"/>
        </w:rPr>
      </w:pPr>
    </w:p>
    <w:p w14:paraId="75AFA44C" w14:textId="77777777" w:rsidR="00F56848" w:rsidRDefault="00F56848" w:rsidP="00F568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John Broun of Westminster(q.v.) and</w:t>
      </w:r>
    </w:p>
    <w:p w14:paraId="6E3EFABB" w14:textId="77777777" w:rsidR="00F56848" w:rsidRDefault="00F56848" w:rsidP="00F568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William Wotton of London, draper(q.v.).</w:t>
      </w:r>
    </w:p>
    <w:p w14:paraId="0125D358" w14:textId="77777777" w:rsidR="00F56848" w:rsidRDefault="00F56848" w:rsidP="00F568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32990BE" w14:textId="77777777" w:rsidR="00F56848" w:rsidRDefault="00F56848" w:rsidP="00F56848">
      <w:pPr>
        <w:rPr>
          <w:rFonts w:ascii="Times New Roman" w:hAnsi="Times New Roman" w:cs="Times New Roman"/>
        </w:rPr>
      </w:pPr>
    </w:p>
    <w:p w14:paraId="0CA27E3A" w14:textId="77777777" w:rsidR="00F56848" w:rsidRDefault="00F56848" w:rsidP="00F56848">
      <w:pPr>
        <w:rPr>
          <w:rFonts w:ascii="Times New Roman" w:hAnsi="Times New Roman" w:cs="Times New Roman"/>
        </w:rPr>
      </w:pPr>
    </w:p>
    <w:p w14:paraId="50D134B3" w14:textId="77777777" w:rsidR="00F56848" w:rsidRDefault="00F56848" w:rsidP="00F568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2019</w:t>
      </w:r>
    </w:p>
    <w:p w14:paraId="6CA6D8A7" w14:textId="77777777" w:rsidR="006B2F86" w:rsidRPr="00E71FC3" w:rsidRDefault="00F568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EA56F" w14:textId="77777777" w:rsidR="00F56848" w:rsidRDefault="00F56848" w:rsidP="00E71FC3">
      <w:r>
        <w:separator/>
      </w:r>
    </w:p>
  </w:endnote>
  <w:endnote w:type="continuationSeparator" w:id="0">
    <w:p w14:paraId="48BA25C8" w14:textId="77777777" w:rsidR="00F56848" w:rsidRDefault="00F568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B42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26325" w14:textId="77777777" w:rsidR="00F56848" w:rsidRDefault="00F56848" w:rsidP="00E71FC3">
      <w:r>
        <w:separator/>
      </w:r>
    </w:p>
  </w:footnote>
  <w:footnote w:type="continuationSeparator" w:id="0">
    <w:p w14:paraId="5363A14A" w14:textId="77777777" w:rsidR="00F56848" w:rsidRDefault="00F568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84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89431"/>
  <w15:chartTrackingRefBased/>
  <w15:docId w15:val="{F6A48EFC-EE41-4B1B-9017-C3DB2F6AD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84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2019-08-14T19:37:00Z</dcterms:created>
  <dcterms:modified xsi:type="dcterms:W3CDTF">2019-08-14T19:37:00Z</dcterms:modified>
</cp:coreProperties>
</file>