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1777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COKYR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83E07BF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EBC0A39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EE0EC64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5D9C7AB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5ECDB107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Dorset, except ecclesiastical persons, the two fifteenths and two tenths granted to the King at the last Parliament.   (C.F.R. 1399-1405 p.285)</w:t>
      </w:r>
    </w:p>
    <w:p w14:paraId="140D4571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C2DC91B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88EE78" w14:textId="77777777" w:rsidR="00214AA5" w:rsidRDefault="00214AA5" w:rsidP="00214AA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39F240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82F0B" w14:textId="77777777" w:rsidR="00214AA5" w:rsidRDefault="00214AA5" w:rsidP="009139A6">
      <w:r>
        <w:separator/>
      </w:r>
    </w:p>
  </w:endnote>
  <w:endnote w:type="continuationSeparator" w:id="0">
    <w:p w14:paraId="257A9C8C" w14:textId="77777777" w:rsidR="00214AA5" w:rsidRDefault="00214A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8B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2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8E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28B48" w14:textId="77777777" w:rsidR="00214AA5" w:rsidRDefault="00214AA5" w:rsidP="009139A6">
      <w:r>
        <w:separator/>
      </w:r>
    </w:p>
  </w:footnote>
  <w:footnote w:type="continuationSeparator" w:id="0">
    <w:p w14:paraId="6D4258F0" w14:textId="77777777" w:rsidR="00214AA5" w:rsidRDefault="00214A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A2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58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47A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A5"/>
    <w:rsid w:val="000666E0"/>
    <w:rsid w:val="00214AA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36ED2"/>
  <w15:chartTrackingRefBased/>
  <w15:docId w15:val="{D5394905-EDF4-4F4F-8936-5BECF2B4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2021-08-03T19:25:00Z</dcterms:created>
  <dcterms:modified xsi:type="dcterms:W3CDTF">2021-08-03T19:26:00Z</dcterms:modified>
</cp:coreProperties>
</file>