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D1504" w14:textId="77777777" w:rsidR="00DD5B8A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COKYR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d.1418)</w:t>
      </w:r>
    </w:p>
    <w:p w14:paraId="5C8BDD98" w14:textId="77777777" w:rsidR="00C36328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C0F153" w14:textId="77777777" w:rsidR="00C36328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F6F4F7" w14:textId="77777777" w:rsidR="00C36328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= John Fareway.   (www.inquisitionspostmortem.ac.uk ref. eCIPM 21=237)</w:t>
      </w:r>
    </w:p>
    <w:p w14:paraId="6D206C4A" w14:textId="77777777" w:rsidR="00C36328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John (b.ca.</w:t>
      </w:r>
      <w:proofErr w:type="gramStart"/>
      <w:r>
        <w:rPr>
          <w:rFonts w:ascii="Times New Roman" w:hAnsi="Times New Roman" w:cs="Times New Roman"/>
          <w:sz w:val="24"/>
          <w:szCs w:val="24"/>
        </w:rPr>
        <w:t>1394)(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  (ibid.)</w:t>
      </w:r>
    </w:p>
    <w:p w14:paraId="0FE73471" w14:textId="77777777" w:rsidR="00C36328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D399B6" w14:textId="77777777" w:rsidR="00C36328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= Robert Cokyr.  (ibid.)</w:t>
      </w:r>
    </w:p>
    <w:p w14:paraId="57BC999B" w14:textId="77777777" w:rsidR="00C36328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DBBE0" w14:textId="77777777" w:rsidR="00C36328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D8826" w14:textId="77777777" w:rsidR="00C36328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Nov.1418</w:t>
      </w:r>
      <w:r>
        <w:rPr>
          <w:rFonts w:ascii="Times New Roman" w:hAnsi="Times New Roman" w:cs="Times New Roman"/>
          <w:sz w:val="24"/>
          <w:szCs w:val="24"/>
        </w:rPr>
        <w:tab/>
        <w:t>She had died before this date.  (ibid.)</w:t>
      </w:r>
    </w:p>
    <w:p w14:paraId="685CD260" w14:textId="77777777" w:rsidR="00C36328" w:rsidRDefault="00C3632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Sep.1419</w:t>
      </w:r>
      <w:r>
        <w:rPr>
          <w:rFonts w:ascii="Times New Roman" w:hAnsi="Times New Roman" w:cs="Times New Roman"/>
          <w:sz w:val="24"/>
          <w:szCs w:val="24"/>
        </w:rPr>
        <w:tab/>
        <w:t>An inquisition</w:t>
      </w:r>
      <w:r w:rsidR="00784EF2">
        <w:rPr>
          <w:rFonts w:ascii="Times New Roman" w:hAnsi="Times New Roman" w:cs="Times New Roman"/>
          <w:sz w:val="24"/>
          <w:szCs w:val="24"/>
        </w:rPr>
        <w:t xml:space="preserve"> post mortem was held in Bridgewater, Somerset, into her</w:t>
      </w:r>
    </w:p>
    <w:p w14:paraId="4BFF8C09" w14:textId="2C6B2DD8" w:rsidR="00784EF2" w:rsidRDefault="00784E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</w:t>
      </w:r>
      <w:r w:rsidR="009C3216">
        <w:rPr>
          <w:rFonts w:ascii="Times New Roman" w:hAnsi="Times New Roman" w:cs="Times New Roman"/>
          <w:sz w:val="24"/>
          <w:szCs w:val="24"/>
        </w:rPr>
        <w:t xml:space="preserve">.  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ibid.)</w:t>
      </w:r>
    </w:p>
    <w:p w14:paraId="25AC02F9" w14:textId="77777777" w:rsidR="00784EF2" w:rsidRDefault="00784E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FACBCB" w14:textId="77777777" w:rsidR="00784EF2" w:rsidRDefault="00784E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691391" w14:textId="77777777" w:rsidR="00784EF2" w:rsidRPr="00C36328" w:rsidRDefault="00784EF2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2016</w:t>
      </w:r>
    </w:p>
    <w:sectPr w:rsidR="00784EF2" w:rsidRPr="00C363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0FC4D" w14:textId="77777777" w:rsidR="00C36328" w:rsidRDefault="00C36328" w:rsidP="00564E3C">
      <w:pPr>
        <w:spacing w:after="0" w:line="240" w:lineRule="auto"/>
      </w:pPr>
      <w:r>
        <w:separator/>
      </w:r>
    </w:p>
  </w:endnote>
  <w:endnote w:type="continuationSeparator" w:id="0">
    <w:p w14:paraId="5419ED5F" w14:textId="77777777" w:rsidR="00C36328" w:rsidRDefault="00C3632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BA909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CFCAD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3216">
      <w:rPr>
        <w:rFonts w:ascii="Times New Roman" w:hAnsi="Times New Roman" w:cs="Times New Roman"/>
        <w:noProof/>
        <w:sz w:val="24"/>
        <w:szCs w:val="24"/>
      </w:rPr>
      <w:t>26 May 2023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7B765681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3F218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89EED" w14:textId="77777777" w:rsidR="00C36328" w:rsidRDefault="00C36328" w:rsidP="00564E3C">
      <w:pPr>
        <w:spacing w:after="0" w:line="240" w:lineRule="auto"/>
      </w:pPr>
      <w:r>
        <w:separator/>
      </w:r>
    </w:p>
  </w:footnote>
  <w:footnote w:type="continuationSeparator" w:id="0">
    <w:p w14:paraId="48DE7CE4" w14:textId="77777777" w:rsidR="00C36328" w:rsidRDefault="00C3632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1637D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AEE46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8190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328"/>
    <w:rsid w:val="00372DC6"/>
    <w:rsid w:val="00564E3C"/>
    <w:rsid w:val="0064591D"/>
    <w:rsid w:val="00784EF2"/>
    <w:rsid w:val="009C3216"/>
    <w:rsid w:val="00C3632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CA0BD"/>
  <w15:chartTrackingRefBased/>
  <w15:docId w15:val="{74BDA5FB-5751-4AF8-A176-FC1BCDBB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16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2016-02-10T21:16:00Z</dcterms:created>
  <dcterms:modified xsi:type="dcterms:W3CDTF">2023-05-26T06:43:00Z</dcterms:modified>
</cp:coreProperties>
</file>