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629C3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COKYN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21D1CC5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58005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CFA1B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Barnewell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and his wife, Maud¸ brought a plaint</w:t>
      </w:r>
    </w:p>
    <w:p w14:paraId="7BC3EA25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him.</w:t>
      </w:r>
    </w:p>
    <w:p w14:paraId="25FA95E3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954F677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FF444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CAC805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83046" w14:textId="77777777" w:rsidR="006026B1" w:rsidRDefault="006026B1" w:rsidP="006026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351D94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4BB98" w14:textId="77777777" w:rsidR="006026B1" w:rsidRDefault="006026B1" w:rsidP="009139A6">
      <w:r>
        <w:separator/>
      </w:r>
    </w:p>
  </w:endnote>
  <w:endnote w:type="continuationSeparator" w:id="0">
    <w:p w14:paraId="0255E917" w14:textId="77777777" w:rsidR="006026B1" w:rsidRDefault="006026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908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A3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E1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694F0" w14:textId="77777777" w:rsidR="006026B1" w:rsidRDefault="006026B1" w:rsidP="009139A6">
      <w:r>
        <w:separator/>
      </w:r>
    </w:p>
  </w:footnote>
  <w:footnote w:type="continuationSeparator" w:id="0">
    <w:p w14:paraId="77ECBFFD" w14:textId="77777777" w:rsidR="006026B1" w:rsidRDefault="006026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52D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5D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79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B1"/>
    <w:rsid w:val="000666E0"/>
    <w:rsid w:val="002510B7"/>
    <w:rsid w:val="005C130B"/>
    <w:rsid w:val="006026B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54965"/>
  <w15:chartTrackingRefBased/>
  <w15:docId w15:val="{EA57F3AC-300B-4F73-A0C5-03C4C097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026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2022-06-16T19:42:00Z</dcterms:created>
  <dcterms:modified xsi:type="dcterms:W3CDTF">2022-06-16T19:42:00Z</dcterms:modified>
</cp:coreProperties>
</file>