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COKWORTHY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 Registrar of the Bishop of Hereford.</w:t>
      </w: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Canon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Prebend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 Cathedral.</w:t>
      </w: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(Lacy Register p.114)</w:t>
      </w: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8B8" w:rsidRPr="009E38B8" w:rsidRDefault="009E38B8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9E38B8" w:rsidRPr="009E38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8B8" w:rsidRDefault="009E38B8" w:rsidP="00564E3C">
      <w:pPr>
        <w:spacing w:after="0" w:line="240" w:lineRule="auto"/>
      </w:pPr>
      <w:r>
        <w:separator/>
      </w:r>
    </w:p>
  </w:endnote>
  <w:endnote w:type="continuationSeparator" w:id="0">
    <w:p w:rsidR="009E38B8" w:rsidRDefault="009E38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38B8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8B8" w:rsidRDefault="009E38B8" w:rsidP="00564E3C">
      <w:pPr>
        <w:spacing w:after="0" w:line="240" w:lineRule="auto"/>
      </w:pPr>
      <w:r>
        <w:separator/>
      </w:r>
    </w:p>
  </w:footnote>
  <w:footnote w:type="continuationSeparator" w:id="0">
    <w:p w:rsidR="009E38B8" w:rsidRDefault="009E38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B8"/>
    <w:rsid w:val="00372DC6"/>
    <w:rsid w:val="00564E3C"/>
    <w:rsid w:val="0064591D"/>
    <w:rsid w:val="009E38B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D47E"/>
  <w15:chartTrackingRefBased/>
  <w15:docId w15:val="{A9374A72-1398-4CAD-BCDA-58F084DD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2015-10-13T12:16:00Z</dcterms:created>
  <dcterms:modified xsi:type="dcterms:W3CDTF">2015-10-13T12:19:00Z</dcterms:modified>
</cp:coreProperties>
</file>