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318" w:rsidRDefault="00980318" w:rsidP="00980318">
      <w:pPr>
        <w:pStyle w:val="NoSpacing"/>
      </w:pPr>
      <w:r>
        <w:rPr>
          <w:u w:val="single"/>
        </w:rPr>
        <w:t>John COKSTON</w:t>
      </w:r>
      <w:r>
        <w:t xml:space="preserve">      (d.ca.1442)</w:t>
      </w:r>
    </w:p>
    <w:p w:rsidR="00980318" w:rsidRDefault="00980318" w:rsidP="00980318">
      <w:pPr>
        <w:pStyle w:val="NoSpacing"/>
      </w:pPr>
      <w:proofErr w:type="gramStart"/>
      <w:r>
        <w:t>Rector of Hale Church, Norfolk.</w:t>
      </w:r>
      <w:proofErr w:type="gramEnd"/>
    </w:p>
    <w:p w:rsidR="00980318" w:rsidRDefault="00980318" w:rsidP="00980318">
      <w:pPr>
        <w:pStyle w:val="NoSpacing"/>
      </w:pPr>
    </w:p>
    <w:p w:rsidR="00980318" w:rsidRDefault="00980318" w:rsidP="00980318">
      <w:pPr>
        <w:pStyle w:val="NoSpacing"/>
      </w:pPr>
    </w:p>
    <w:p w:rsidR="00980318" w:rsidRDefault="00980318" w:rsidP="00980318">
      <w:pPr>
        <w:pStyle w:val="NoSpacing"/>
      </w:pPr>
      <w:r>
        <w:tab/>
        <w:t>1438</w:t>
      </w:r>
      <w:r>
        <w:tab/>
        <w:t>He became Rector.</w:t>
      </w:r>
    </w:p>
    <w:p w:rsidR="00980318" w:rsidRDefault="00980318" w:rsidP="0098031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http://www.british-history.ac.uk/report.aspx?compid=78222</w:t>
        </w:r>
      </w:hyperlink>
      <w:r>
        <w:t>)</w:t>
      </w:r>
    </w:p>
    <w:p w:rsidR="00980318" w:rsidRDefault="00980318" w:rsidP="00980318">
      <w:pPr>
        <w:pStyle w:val="NoSpacing"/>
      </w:pPr>
      <w:r>
        <w:t xml:space="preserve"> 27 May1442</w:t>
      </w:r>
      <w:r>
        <w:tab/>
        <w:t>His Will was proved</w:t>
      </w:r>
    </w:p>
    <w:p w:rsidR="00980318" w:rsidRDefault="00980318" w:rsidP="00980318">
      <w:pPr>
        <w:pStyle w:val="NoSpacing"/>
      </w:pPr>
    </w:p>
    <w:p w:rsidR="00980318" w:rsidRDefault="00980318" w:rsidP="00980318">
      <w:pPr>
        <w:pStyle w:val="NoSpacing"/>
      </w:pPr>
    </w:p>
    <w:p w:rsidR="00980318" w:rsidRDefault="00980318" w:rsidP="00980318">
      <w:pPr>
        <w:pStyle w:val="NoSpacing"/>
      </w:pPr>
      <w:r>
        <w:t>24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318" w:rsidRDefault="00980318" w:rsidP="00920DE3">
      <w:pPr>
        <w:spacing w:after="0" w:line="240" w:lineRule="auto"/>
      </w:pPr>
      <w:r>
        <w:separator/>
      </w:r>
    </w:p>
  </w:endnote>
  <w:endnote w:type="continuationSeparator" w:id="0">
    <w:p w:rsidR="00980318" w:rsidRDefault="009803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318" w:rsidRDefault="00980318" w:rsidP="00920DE3">
      <w:pPr>
        <w:spacing w:after="0" w:line="240" w:lineRule="auto"/>
      </w:pPr>
      <w:r>
        <w:separator/>
      </w:r>
    </w:p>
  </w:footnote>
  <w:footnote w:type="continuationSeparator" w:id="0">
    <w:p w:rsidR="00980318" w:rsidRDefault="009803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318"/>
    <w:rsid w:val="00120749"/>
    <w:rsid w:val="00624CAE"/>
    <w:rsid w:val="00920DE3"/>
    <w:rsid w:val="0098031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8031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8031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22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2013-11-30T22:17:00Z</dcterms:created>
  <dcterms:modified xsi:type="dcterms:W3CDTF">2013-11-30T22:18:00Z</dcterms:modified>
</cp:coreProperties>
</file>