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B7237B" w14:textId="77777777" w:rsidR="001C5F18" w:rsidRDefault="001C5F18" w:rsidP="001C5F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Christopher COKSTHOTE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AD8F5C8" w14:textId="77777777" w:rsidR="001C5F18" w:rsidRDefault="001C5F18" w:rsidP="001C5F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Laxton</w:t>
      </w:r>
      <w:proofErr w:type="spellEnd"/>
      <w:r>
        <w:rPr>
          <w:rFonts w:ascii="Times New Roman" w:hAnsi="Times New Roman" w:cs="Times New Roman"/>
        </w:rPr>
        <w:t>, Nottinghamshire. Yeoman.</w:t>
      </w:r>
    </w:p>
    <w:p w14:paraId="5059DA2A" w14:textId="77777777" w:rsidR="001C5F18" w:rsidRDefault="001C5F18" w:rsidP="001C5F18">
      <w:pPr>
        <w:rPr>
          <w:rFonts w:ascii="Times New Roman" w:hAnsi="Times New Roman" w:cs="Times New Roman"/>
        </w:rPr>
      </w:pPr>
    </w:p>
    <w:p w14:paraId="2213554D" w14:textId="77777777" w:rsidR="001C5F18" w:rsidRDefault="001C5F18" w:rsidP="001C5F18">
      <w:pPr>
        <w:rPr>
          <w:rFonts w:ascii="Times New Roman" w:hAnsi="Times New Roman" w:cs="Times New Roman"/>
        </w:rPr>
      </w:pPr>
    </w:p>
    <w:p w14:paraId="5ABC2EDB" w14:textId="77777777" w:rsidR="001C5F18" w:rsidRDefault="001C5F18" w:rsidP="001C5F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Edmund </w:t>
      </w:r>
      <w:proofErr w:type="spellStart"/>
      <w:r>
        <w:rPr>
          <w:rFonts w:ascii="Times New Roman" w:hAnsi="Times New Roman" w:cs="Times New Roman"/>
        </w:rPr>
        <w:t>Taylour</w:t>
      </w:r>
      <w:proofErr w:type="spellEnd"/>
      <w:r>
        <w:rPr>
          <w:rFonts w:ascii="Times New Roman" w:hAnsi="Times New Roman" w:cs="Times New Roman"/>
        </w:rPr>
        <w:t xml:space="preserve"> of Newark(q.v.) brought a plaint of debt against him,</w:t>
      </w:r>
    </w:p>
    <w:p w14:paraId="005E7722" w14:textId="77777777" w:rsidR="001C5F18" w:rsidRDefault="001C5F18" w:rsidP="001C5F18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Robert </w:t>
      </w:r>
      <w:proofErr w:type="spellStart"/>
      <w:r>
        <w:rPr>
          <w:rFonts w:ascii="Times New Roman" w:hAnsi="Times New Roman" w:cs="Times New Roman"/>
        </w:rPr>
        <w:t>Roos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Laxton</w:t>
      </w:r>
      <w:proofErr w:type="spellEnd"/>
      <w:r>
        <w:rPr>
          <w:rFonts w:ascii="Times New Roman" w:hAnsi="Times New Roman" w:cs="Times New Roman"/>
        </w:rPr>
        <w:t>(q.v.), Thomas Martyn of Staley-</w:t>
      </w:r>
      <w:proofErr w:type="spellStart"/>
      <w:r>
        <w:rPr>
          <w:rFonts w:ascii="Times New Roman" w:hAnsi="Times New Roman" w:cs="Times New Roman"/>
        </w:rPr>
        <w:t>Netherthorp</w:t>
      </w:r>
      <w:proofErr w:type="spellEnd"/>
      <w:r>
        <w:rPr>
          <w:rFonts w:ascii="Times New Roman" w:hAnsi="Times New Roman" w:cs="Times New Roman"/>
        </w:rPr>
        <w:t>, Derbyshire(q.v.), and Richard Martyn of Staley-</w:t>
      </w:r>
      <w:proofErr w:type="spellStart"/>
      <w:r>
        <w:rPr>
          <w:rFonts w:ascii="Times New Roman" w:hAnsi="Times New Roman" w:cs="Times New Roman"/>
        </w:rPr>
        <w:t>Netherthorpe</w:t>
      </w:r>
      <w:proofErr w:type="spellEnd"/>
      <w:r>
        <w:rPr>
          <w:rFonts w:ascii="Times New Roman" w:hAnsi="Times New Roman" w:cs="Times New Roman"/>
        </w:rPr>
        <w:t>(q.v.).</w:t>
      </w:r>
    </w:p>
    <w:p w14:paraId="430CF239" w14:textId="77777777" w:rsidR="001C5F18" w:rsidRDefault="001C5F18" w:rsidP="001C5F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62B54840" w14:textId="77777777" w:rsidR="001C5F18" w:rsidRDefault="001C5F18" w:rsidP="001C5F18">
      <w:pPr>
        <w:rPr>
          <w:rFonts w:ascii="Times New Roman" w:hAnsi="Times New Roman" w:cs="Times New Roman"/>
        </w:rPr>
      </w:pPr>
    </w:p>
    <w:p w14:paraId="5FA1BBC7" w14:textId="77777777" w:rsidR="001C5F18" w:rsidRDefault="001C5F18" w:rsidP="001C5F18">
      <w:pPr>
        <w:rPr>
          <w:rFonts w:ascii="Times New Roman" w:hAnsi="Times New Roman" w:cs="Times New Roman"/>
        </w:rPr>
      </w:pPr>
    </w:p>
    <w:p w14:paraId="5AADBD26" w14:textId="77777777" w:rsidR="001C5F18" w:rsidRDefault="001C5F18" w:rsidP="001C5F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February 2019</w:t>
      </w:r>
    </w:p>
    <w:p w14:paraId="62514456" w14:textId="77777777" w:rsidR="006B2F86" w:rsidRPr="00E71FC3" w:rsidRDefault="001C5F1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910063" w14:textId="77777777" w:rsidR="001C5F18" w:rsidRDefault="001C5F18" w:rsidP="00E71FC3">
      <w:r>
        <w:separator/>
      </w:r>
    </w:p>
  </w:endnote>
  <w:endnote w:type="continuationSeparator" w:id="0">
    <w:p w14:paraId="1871056F" w14:textId="77777777" w:rsidR="001C5F18" w:rsidRDefault="001C5F1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51FBF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B781A3" w14:textId="77777777" w:rsidR="001C5F18" w:rsidRDefault="001C5F18" w:rsidP="00E71FC3">
      <w:r>
        <w:separator/>
      </w:r>
    </w:p>
  </w:footnote>
  <w:footnote w:type="continuationSeparator" w:id="0">
    <w:p w14:paraId="40CD4133" w14:textId="77777777" w:rsidR="001C5F18" w:rsidRDefault="001C5F1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F18"/>
    <w:rsid w:val="001A7C09"/>
    <w:rsid w:val="001C5F1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B6678"/>
  <w15:chartTrackingRefBased/>
  <w15:docId w15:val="{58DC92CA-5E6B-4086-8202-DE8E988EC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5F1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2019-02-14T19:54:00Z</dcterms:created>
  <dcterms:modified xsi:type="dcterms:W3CDTF">2019-02-14T19:55:00Z</dcterms:modified>
</cp:coreProperties>
</file>