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0E48C" w14:textId="77777777" w:rsidR="003554EB" w:rsidRDefault="003554EB" w:rsidP="00355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COKSON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55CBD02" w14:textId="77777777" w:rsidR="003554EB" w:rsidRDefault="003554EB" w:rsidP="00355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71CBA9A6" w14:textId="77777777" w:rsidR="003554EB" w:rsidRDefault="003554EB" w:rsidP="003554EB">
      <w:pPr>
        <w:pStyle w:val="NoSpacing"/>
        <w:rPr>
          <w:rFonts w:cs="Times New Roman"/>
          <w:szCs w:val="24"/>
        </w:rPr>
      </w:pPr>
    </w:p>
    <w:p w14:paraId="2D3840CA" w14:textId="77777777" w:rsidR="003554EB" w:rsidRDefault="003554EB" w:rsidP="003554EB">
      <w:pPr>
        <w:pStyle w:val="NoSpacing"/>
        <w:rPr>
          <w:rFonts w:cs="Times New Roman"/>
          <w:szCs w:val="24"/>
        </w:rPr>
      </w:pPr>
    </w:p>
    <w:p w14:paraId="621A460B" w14:textId="77777777" w:rsidR="003554EB" w:rsidRDefault="003554EB" w:rsidP="003554EB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>He served in France under the command of Humphrey, Duke of Gloucester(q.v.).</w:t>
      </w:r>
    </w:p>
    <w:p w14:paraId="24FE0AD6" w14:textId="77777777" w:rsidR="003554EB" w:rsidRDefault="003554EB" w:rsidP="003554E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0F26A5D" w14:textId="77777777" w:rsidR="003554EB" w:rsidRDefault="003554EB" w:rsidP="003554E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EE75B96" w14:textId="77777777" w:rsidR="003554EB" w:rsidRDefault="003554EB" w:rsidP="003554EB">
      <w:pPr>
        <w:pStyle w:val="NoSpacing"/>
        <w:rPr>
          <w:rFonts w:cs="Times New Roman"/>
          <w:szCs w:val="24"/>
        </w:rPr>
      </w:pPr>
    </w:p>
    <w:p w14:paraId="7CB14F3F" w14:textId="77777777" w:rsidR="003554EB" w:rsidRDefault="003554EB" w:rsidP="003554EB">
      <w:pPr>
        <w:pStyle w:val="NoSpacing"/>
        <w:rPr>
          <w:rFonts w:cs="Times New Roman"/>
          <w:szCs w:val="24"/>
        </w:rPr>
      </w:pPr>
    </w:p>
    <w:p w14:paraId="393A2836" w14:textId="77777777" w:rsidR="003554EB" w:rsidRDefault="003554EB" w:rsidP="003554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2022</w:t>
      </w:r>
    </w:p>
    <w:p w14:paraId="41D599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1C58" w14:textId="77777777" w:rsidR="003554EB" w:rsidRDefault="003554EB" w:rsidP="009139A6">
      <w:r>
        <w:separator/>
      </w:r>
    </w:p>
  </w:endnote>
  <w:endnote w:type="continuationSeparator" w:id="0">
    <w:p w14:paraId="338699A1" w14:textId="77777777" w:rsidR="003554EB" w:rsidRDefault="003554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2B5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7E1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C1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14A2F" w14:textId="77777777" w:rsidR="003554EB" w:rsidRDefault="003554EB" w:rsidP="009139A6">
      <w:r>
        <w:separator/>
      </w:r>
    </w:p>
  </w:footnote>
  <w:footnote w:type="continuationSeparator" w:id="0">
    <w:p w14:paraId="21BCF1D9" w14:textId="77777777" w:rsidR="003554EB" w:rsidRDefault="003554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574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E3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F6F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EB"/>
    <w:rsid w:val="000666E0"/>
    <w:rsid w:val="002510B7"/>
    <w:rsid w:val="003554E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E87B8"/>
  <w15:chartTrackingRefBased/>
  <w15:docId w15:val="{B886A2FB-DC2D-47C3-87B9-10F4E2BE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2022-11-23T21:24:00Z</dcterms:created>
  <dcterms:modified xsi:type="dcterms:W3CDTF">2022-11-23T21:24:00Z</dcterms:modified>
</cp:coreProperties>
</file>