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2E2" w:rsidRDefault="001652E2" w:rsidP="001652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COKSON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652E2" w:rsidRDefault="001652E2" w:rsidP="001652E2">
      <w:pPr>
        <w:rPr>
          <w:rFonts w:ascii="Times New Roman" w:hAnsi="Times New Roman" w:cs="Times New Roman"/>
        </w:rPr>
      </w:pPr>
    </w:p>
    <w:p w:rsidR="001652E2" w:rsidRDefault="001652E2" w:rsidP="001652E2">
      <w:pPr>
        <w:rPr>
          <w:rFonts w:ascii="Times New Roman" w:hAnsi="Times New Roman" w:cs="Times New Roman"/>
        </w:rPr>
      </w:pPr>
    </w:p>
    <w:p w:rsidR="001652E2" w:rsidRDefault="001652E2" w:rsidP="001652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Fenney</w:t>
      </w:r>
      <w:proofErr w:type="spellEnd"/>
      <w:r>
        <w:rPr>
          <w:rFonts w:ascii="Times New Roman" w:hAnsi="Times New Roman" w:cs="Times New Roman"/>
        </w:rPr>
        <w:t xml:space="preserve"> of Wakefield, West Riding </w:t>
      </w:r>
    </w:p>
    <w:p w:rsidR="001652E2" w:rsidRDefault="001652E2" w:rsidP="001652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Yorkshire(q.v.).</w:t>
      </w:r>
    </w:p>
    <w:p w:rsidR="001652E2" w:rsidRDefault="001652E2" w:rsidP="001652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1652E2" w:rsidRDefault="001652E2" w:rsidP="001652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him and William </w:t>
      </w:r>
      <w:proofErr w:type="spellStart"/>
      <w:r>
        <w:rPr>
          <w:rFonts w:ascii="Times New Roman" w:hAnsi="Times New Roman" w:cs="Times New Roman"/>
        </w:rPr>
        <w:t>Armytage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1652E2" w:rsidRDefault="001652E2" w:rsidP="001652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Armitage Bridge in </w:t>
      </w:r>
      <w:proofErr w:type="spellStart"/>
      <w:r>
        <w:rPr>
          <w:rFonts w:ascii="Times New Roman" w:hAnsi="Times New Roman" w:cs="Times New Roman"/>
        </w:rPr>
        <w:t>Almondbury</w:t>
      </w:r>
      <w:proofErr w:type="spellEnd"/>
      <w:r>
        <w:rPr>
          <w:rFonts w:ascii="Times New Roman" w:hAnsi="Times New Roman" w:cs="Times New Roman"/>
        </w:rPr>
        <w:t>(q.v.).   (ibid.)</w:t>
      </w:r>
    </w:p>
    <w:p w:rsidR="001652E2" w:rsidRDefault="001652E2" w:rsidP="001652E2">
      <w:pPr>
        <w:rPr>
          <w:rFonts w:ascii="Times New Roman" w:hAnsi="Times New Roman" w:cs="Times New Roman"/>
        </w:rPr>
      </w:pPr>
    </w:p>
    <w:p w:rsidR="001652E2" w:rsidRDefault="001652E2" w:rsidP="001652E2">
      <w:pPr>
        <w:rPr>
          <w:rFonts w:ascii="Times New Roman" w:hAnsi="Times New Roman" w:cs="Times New Roman"/>
        </w:rPr>
      </w:pPr>
    </w:p>
    <w:p w:rsidR="001652E2" w:rsidRDefault="001652E2" w:rsidP="001652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July 2017</w:t>
      </w:r>
    </w:p>
    <w:p w:rsidR="006B2F86" w:rsidRPr="00E71FC3" w:rsidRDefault="001652E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52E2" w:rsidRDefault="001652E2" w:rsidP="00E71FC3">
      <w:r>
        <w:separator/>
      </w:r>
    </w:p>
  </w:endnote>
  <w:endnote w:type="continuationSeparator" w:id="0">
    <w:p w:rsidR="001652E2" w:rsidRDefault="001652E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52E2" w:rsidRDefault="001652E2" w:rsidP="00E71FC3">
      <w:r>
        <w:separator/>
      </w:r>
    </w:p>
  </w:footnote>
  <w:footnote w:type="continuationSeparator" w:id="0">
    <w:p w:rsidR="001652E2" w:rsidRDefault="001652E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2E2"/>
    <w:rsid w:val="001652E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63EE33-E61B-4ECC-8979-AB8C47741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52E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2017-07-11T19:14:00Z</dcterms:created>
  <dcterms:modified xsi:type="dcterms:W3CDTF">2017-07-11T19:14:00Z</dcterms:modified>
</cp:coreProperties>
</file>