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A2F36" w14:textId="77777777" w:rsidR="00307D4A" w:rsidRDefault="00307D4A" w:rsidP="00307D4A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Thomas COKSON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5EA1F3E5" w14:textId="77777777" w:rsidR="00307D4A" w:rsidRDefault="00307D4A" w:rsidP="00307D4A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Wakefield. Draper.</w:t>
      </w:r>
    </w:p>
    <w:p w14:paraId="06168AC3" w14:textId="77777777" w:rsidR="00307D4A" w:rsidRDefault="00307D4A" w:rsidP="00307D4A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9D603E7" w14:textId="77777777" w:rsidR="00307D4A" w:rsidRDefault="00307D4A" w:rsidP="00307D4A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2607D14" w14:textId="77777777" w:rsidR="00307D4A" w:rsidRDefault="00307D4A" w:rsidP="00307D4A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He appears in the Plea Rolls.</w:t>
      </w:r>
    </w:p>
    <w:p w14:paraId="1AAB18AC" w14:textId="77777777" w:rsidR="00307D4A" w:rsidRDefault="00307D4A" w:rsidP="00307D4A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30DE3F00" w14:textId="77777777" w:rsidR="00307D4A" w:rsidRDefault="00307D4A" w:rsidP="00307D4A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923A589" w14:textId="77777777" w:rsidR="00307D4A" w:rsidRDefault="00307D4A" w:rsidP="00307D4A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7925DFF" w14:textId="77777777" w:rsidR="00307D4A" w:rsidRDefault="00307D4A" w:rsidP="00307D4A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18 January 2022</w:t>
      </w:r>
    </w:p>
    <w:p w14:paraId="66FBC6B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BC614" w14:textId="77777777" w:rsidR="00307D4A" w:rsidRDefault="00307D4A" w:rsidP="009139A6">
      <w:r>
        <w:separator/>
      </w:r>
    </w:p>
  </w:endnote>
  <w:endnote w:type="continuationSeparator" w:id="0">
    <w:p w14:paraId="109AAC29" w14:textId="77777777" w:rsidR="00307D4A" w:rsidRDefault="00307D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CC5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D60D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EED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328A1" w14:textId="77777777" w:rsidR="00307D4A" w:rsidRDefault="00307D4A" w:rsidP="009139A6">
      <w:r>
        <w:separator/>
      </w:r>
    </w:p>
  </w:footnote>
  <w:footnote w:type="continuationSeparator" w:id="0">
    <w:p w14:paraId="2A3EA451" w14:textId="77777777" w:rsidR="00307D4A" w:rsidRDefault="00307D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9D3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359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C8B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4A"/>
    <w:rsid w:val="000666E0"/>
    <w:rsid w:val="002510B7"/>
    <w:rsid w:val="00307D4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C46BC"/>
  <w15:chartTrackingRefBased/>
  <w15:docId w15:val="{D1F1A44F-9791-456B-B870-5E735DD1E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07D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2022-02-19T18:31:00Z</dcterms:created>
  <dcterms:modified xsi:type="dcterms:W3CDTF">2022-02-19T18:32:00Z</dcterms:modified>
</cp:coreProperties>
</file>