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255F4" w14:textId="77777777" w:rsidR="00562A79" w:rsidRDefault="00562A79" w:rsidP="00562A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COKSON</w:t>
      </w:r>
      <w:r>
        <w:rPr>
          <w:rFonts w:ascii="Times New Roman" w:hAnsi="Times New Roman" w:cs="Times New Roman"/>
        </w:rPr>
        <w:t xml:space="preserve">        (fl.1483)</w:t>
      </w:r>
    </w:p>
    <w:p w14:paraId="46C83B85" w14:textId="77777777" w:rsidR="00562A79" w:rsidRDefault="00562A79" w:rsidP="00562A79">
      <w:pPr>
        <w:rPr>
          <w:rFonts w:ascii="Times New Roman" w:hAnsi="Times New Roman" w:cs="Times New Roman"/>
        </w:rPr>
      </w:pPr>
    </w:p>
    <w:p w14:paraId="0AA03AE8" w14:textId="77777777" w:rsidR="00562A79" w:rsidRDefault="00562A79" w:rsidP="00562A79">
      <w:pPr>
        <w:rPr>
          <w:rFonts w:ascii="Times New Roman" w:hAnsi="Times New Roman" w:cs="Times New Roman"/>
        </w:rPr>
      </w:pPr>
    </w:p>
    <w:p w14:paraId="400084BD" w14:textId="77777777" w:rsidR="00562A79" w:rsidRDefault="00562A79" w:rsidP="00562A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James Robert of </w:t>
      </w:r>
      <w:proofErr w:type="spellStart"/>
      <w:r>
        <w:rPr>
          <w:rFonts w:ascii="Times New Roman" w:hAnsi="Times New Roman" w:cs="Times New Roman"/>
        </w:rPr>
        <w:t>Kirkburton</w:t>
      </w:r>
      <w:proofErr w:type="spellEnd"/>
      <w:r>
        <w:rPr>
          <w:rFonts w:ascii="Times New Roman" w:hAnsi="Times New Roman" w:cs="Times New Roman"/>
        </w:rPr>
        <w:t>, West Riding</w:t>
      </w:r>
    </w:p>
    <w:p w14:paraId="6EF111D0" w14:textId="77777777" w:rsidR="00562A79" w:rsidRDefault="00562A79" w:rsidP="00562A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Yorkshire(q.v.), John </w:t>
      </w:r>
      <w:proofErr w:type="spellStart"/>
      <w:r>
        <w:rPr>
          <w:rFonts w:ascii="Times New Roman" w:hAnsi="Times New Roman" w:cs="Times New Roman"/>
        </w:rPr>
        <w:t>Herryson</w:t>
      </w:r>
      <w:proofErr w:type="spellEnd"/>
      <w:r>
        <w:rPr>
          <w:rFonts w:ascii="Times New Roman" w:hAnsi="Times New Roman" w:cs="Times New Roman"/>
        </w:rPr>
        <w:t xml:space="preserve"> of Dewsbury(q.v.), Thomas </w:t>
      </w:r>
      <w:proofErr w:type="spellStart"/>
      <w:r>
        <w:rPr>
          <w:rFonts w:ascii="Times New Roman" w:hAnsi="Times New Roman" w:cs="Times New Roman"/>
        </w:rPr>
        <w:t>Staynton</w:t>
      </w:r>
      <w:proofErr w:type="spellEnd"/>
    </w:p>
    <w:p w14:paraId="31453985" w14:textId="77777777" w:rsidR="00562A79" w:rsidRDefault="00562A79" w:rsidP="00562A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Holand</w:t>
      </w:r>
      <w:proofErr w:type="spellEnd"/>
      <w:r>
        <w:rPr>
          <w:rFonts w:ascii="Times New Roman" w:hAnsi="Times New Roman" w:cs="Times New Roman"/>
        </w:rPr>
        <w:t xml:space="preserve"> on the Hill(q.v.) and Thomas Webster of Bradford(q.v.).</w:t>
      </w:r>
    </w:p>
    <w:p w14:paraId="47BC7EF4" w14:textId="77777777" w:rsidR="00562A79" w:rsidRDefault="00562A79" w:rsidP="00562A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55F361A" w14:textId="77777777" w:rsidR="00562A79" w:rsidRDefault="00562A79" w:rsidP="00562A79">
      <w:pPr>
        <w:rPr>
          <w:rFonts w:ascii="Times New Roman" w:hAnsi="Times New Roman" w:cs="Times New Roman"/>
        </w:rPr>
      </w:pPr>
    </w:p>
    <w:p w14:paraId="50AB46A8" w14:textId="77777777" w:rsidR="00562A79" w:rsidRDefault="00562A79" w:rsidP="00562A79">
      <w:pPr>
        <w:rPr>
          <w:rFonts w:ascii="Times New Roman" w:hAnsi="Times New Roman" w:cs="Times New Roman"/>
        </w:rPr>
      </w:pPr>
    </w:p>
    <w:p w14:paraId="55C2723F" w14:textId="77777777" w:rsidR="00562A79" w:rsidRDefault="00562A79" w:rsidP="00562A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August 2019</w:t>
      </w:r>
    </w:p>
    <w:p w14:paraId="1D900E99" w14:textId="77777777" w:rsidR="006B2F86" w:rsidRPr="00E71FC3" w:rsidRDefault="00562A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508C2" w14:textId="77777777" w:rsidR="00562A79" w:rsidRDefault="00562A79" w:rsidP="00E71FC3">
      <w:r>
        <w:separator/>
      </w:r>
    </w:p>
  </w:endnote>
  <w:endnote w:type="continuationSeparator" w:id="0">
    <w:p w14:paraId="11D87A8A" w14:textId="77777777" w:rsidR="00562A79" w:rsidRDefault="00562A7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E229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CC778" w14:textId="77777777" w:rsidR="00562A79" w:rsidRDefault="00562A79" w:rsidP="00E71FC3">
      <w:r>
        <w:separator/>
      </w:r>
    </w:p>
  </w:footnote>
  <w:footnote w:type="continuationSeparator" w:id="0">
    <w:p w14:paraId="66E3F0B4" w14:textId="77777777" w:rsidR="00562A79" w:rsidRDefault="00562A7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79"/>
    <w:rsid w:val="001A7C09"/>
    <w:rsid w:val="00562A7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BCBF6"/>
  <w15:chartTrackingRefBased/>
  <w15:docId w15:val="{5C2FCB30-FFA8-40CF-967C-A7DACD439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A7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2019-08-14T19:23:00Z</dcterms:created>
  <dcterms:modified xsi:type="dcterms:W3CDTF">2019-08-14T19:23:00Z</dcterms:modified>
</cp:coreProperties>
</file>