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0C666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COKSON</w:t>
      </w:r>
      <w:r>
        <w:rPr>
          <w:rFonts w:ascii="Times New Roman" w:hAnsi="Times New Roman" w:cs="Times New Roman"/>
          <w:sz w:val="24"/>
          <w:szCs w:val="24"/>
        </w:rPr>
        <w:t xml:space="preserve">        (fl.1476)</w:t>
      </w:r>
    </w:p>
    <w:p w14:paraId="2488104C" w14:textId="769C1E1C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9128F3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12E5F3E7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A928D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4F673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1476</w:t>
      </w:r>
      <w:r>
        <w:rPr>
          <w:rFonts w:ascii="Times New Roman" w:hAnsi="Times New Roman" w:cs="Times New Roman"/>
          <w:sz w:val="24"/>
          <w:szCs w:val="24"/>
        </w:rPr>
        <w:tab/>
        <w:t>He became apprenticed to Julian Rawson, cutler(q.v.).</w:t>
      </w:r>
    </w:p>
    <w:p w14:paraId="044F81B5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92FADC1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29BD60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52D3E2" w14:textId="77777777" w:rsidR="00A34E41" w:rsidRDefault="00A34E41" w:rsidP="00A34E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10FB83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67C53" w14:textId="77777777" w:rsidR="002D0B88" w:rsidRDefault="002D0B88" w:rsidP="009139A6">
      <w:r>
        <w:separator/>
      </w:r>
    </w:p>
  </w:endnote>
  <w:endnote w:type="continuationSeparator" w:id="0">
    <w:p w14:paraId="2BA489D1" w14:textId="77777777" w:rsidR="002D0B88" w:rsidRDefault="002D0B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AA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939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25E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F41A" w14:textId="77777777" w:rsidR="002D0B88" w:rsidRDefault="002D0B88" w:rsidP="009139A6">
      <w:r>
        <w:separator/>
      </w:r>
    </w:p>
  </w:footnote>
  <w:footnote w:type="continuationSeparator" w:id="0">
    <w:p w14:paraId="682206D7" w14:textId="77777777" w:rsidR="002D0B88" w:rsidRDefault="002D0B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04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BC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0D3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41"/>
    <w:rsid w:val="000666E0"/>
    <w:rsid w:val="002510B7"/>
    <w:rsid w:val="002D0B88"/>
    <w:rsid w:val="005C130B"/>
    <w:rsid w:val="00826F5C"/>
    <w:rsid w:val="009128F3"/>
    <w:rsid w:val="009139A6"/>
    <w:rsid w:val="009448BB"/>
    <w:rsid w:val="00A3176C"/>
    <w:rsid w:val="00A34E4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932C6"/>
  <w15:chartTrackingRefBased/>
  <w15:docId w15:val="{A67B10B4-5465-4B2C-B164-2AAC77D5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2022-05-07T18:41:00Z</dcterms:created>
  <dcterms:modified xsi:type="dcterms:W3CDTF">2023-03-11T15:34:00Z</dcterms:modified>
</cp:coreProperties>
</file>