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4D1CCE" w14:textId="77777777" w:rsidR="00EC6968" w:rsidRDefault="00EC6968" w:rsidP="00EC69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COKSON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756D445" w14:textId="77777777" w:rsidR="00EC6968" w:rsidRDefault="00EC6968" w:rsidP="00EC69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Dinnington, West Riding of Yorkshire. Husbandman.</w:t>
      </w:r>
    </w:p>
    <w:p w14:paraId="791A0ED7" w14:textId="77777777" w:rsidR="00EC6968" w:rsidRDefault="00EC6968" w:rsidP="00EC69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7B83BA6" w14:textId="77777777" w:rsidR="00EC6968" w:rsidRDefault="00EC6968" w:rsidP="00EC69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1D53EB8" w14:textId="77777777" w:rsidR="00EC6968" w:rsidRDefault="00EC6968" w:rsidP="00EC69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Hyncheclyff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 and</w:t>
      </w:r>
    </w:p>
    <w:p w14:paraId="1CD41CF2" w14:textId="77777777" w:rsidR="00EC6968" w:rsidRDefault="00EC6968" w:rsidP="00EC69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Leget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North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Leverton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Nottinghamshire(q.v.).</w:t>
      </w:r>
    </w:p>
    <w:p w14:paraId="10672C62" w14:textId="77777777" w:rsidR="00EC6968" w:rsidRDefault="00EC6968" w:rsidP="00EC69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11E757B" w14:textId="77777777" w:rsidR="00EC6968" w:rsidRDefault="00EC6968" w:rsidP="00EC69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88DCD44" w14:textId="77777777" w:rsidR="00EC6968" w:rsidRDefault="00EC6968" w:rsidP="00EC69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08A4E3" w14:textId="77777777" w:rsidR="00EC6968" w:rsidRDefault="00EC6968" w:rsidP="00EC69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March 2021</w:t>
      </w:r>
    </w:p>
    <w:p w14:paraId="5A0CDC7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4AE536" w14:textId="77777777" w:rsidR="00EC6968" w:rsidRDefault="00EC6968" w:rsidP="009139A6">
      <w:r>
        <w:separator/>
      </w:r>
    </w:p>
  </w:endnote>
  <w:endnote w:type="continuationSeparator" w:id="0">
    <w:p w14:paraId="06A0A5B2" w14:textId="77777777" w:rsidR="00EC6968" w:rsidRDefault="00EC69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D8C3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037EF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8CE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71AEAC" w14:textId="77777777" w:rsidR="00EC6968" w:rsidRDefault="00EC6968" w:rsidP="009139A6">
      <w:r>
        <w:separator/>
      </w:r>
    </w:p>
  </w:footnote>
  <w:footnote w:type="continuationSeparator" w:id="0">
    <w:p w14:paraId="54EF92F7" w14:textId="77777777" w:rsidR="00EC6968" w:rsidRDefault="00EC69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5366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B50C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3C78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968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EC6968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12B39"/>
  <w15:chartTrackingRefBased/>
  <w15:docId w15:val="{5DECE98A-426A-42C1-A747-732C66CE3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C69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2021-04-07T18:22:00Z</dcterms:created>
  <dcterms:modified xsi:type="dcterms:W3CDTF">2021-04-07T18:22:00Z</dcterms:modified>
</cp:coreProperties>
</file>