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3FC7C" w14:textId="77777777" w:rsidR="0050141C" w:rsidRDefault="0050141C" w:rsidP="005014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COKSON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fl.1463)</w:t>
      </w:r>
    </w:p>
    <w:p w14:paraId="7899F770" w14:textId="77777777" w:rsidR="0050141C" w:rsidRDefault="0050141C" w:rsidP="0050141C">
      <w:pPr>
        <w:pStyle w:val="NoSpacing"/>
        <w:rPr>
          <w:rFonts w:cs="Times New Roman"/>
          <w:szCs w:val="24"/>
        </w:rPr>
      </w:pPr>
    </w:p>
    <w:p w14:paraId="45B68517" w14:textId="77777777" w:rsidR="0050141C" w:rsidRDefault="0050141C" w:rsidP="0050141C">
      <w:pPr>
        <w:pStyle w:val="NoSpacing"/>
        <w:rPr>
          <w:rFonts w:cs="Times New Roman"/>
          <w:szCs w:val="24"/>
        </w:rPr>
      </w:pPr>
    </w:p>
    <w:p w14:paraId="061C9182" w14:textId="77777777" w:rsidR="0050141C" w:rsidRDefault="0050141C" w:rsidP="005014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Dec.1463</w:t>
      </w:r>
      <w:r>
        <w:rPr>
          <w:rFonts w:cs="Times New Roman"/>
          <w:szCs w:val="24"/>
        </w:rPr>
        <w:tab/>
        <w:t>Sir John Howard(q.v.) loaned him 6s 8d.</w:t>
      </w:r>
    </w:p>
    <w:p w14:paraId="1106ED04" w14:textId="77777777" w:rsidR="0050141C" w:rsidRDefault="0050141C" w:rsidP="005014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7B7E9F">
        <w:rPr>
          <w:rFonts w:cs="Times New Roman"/>
          <w:szCs w:val="24"/>
        </w:rPr>
        <w:t>(“The Household Books of John Howard, Duke of Norfolk, 1462-71</w:t>
      </w:r>
      <w:r>
        <w:rPr>
          <w:rFonts w:cs="Times New Roman"/>
          <w:szCs w:val="24"/>
        </w:rPr>
        <w:t xml:space="preserve"> a</w:t>
      </w:r>
      <w:r w:rsidRPr="007B7E9F">
        <w:rPr>
          <w:rFonts w:cs="Times New Roman"/>
          <w:szCs w:val="24"/>
        </w:rPr>
        <w:t xml:space="preserve">nd 1481-3 </w:t>
      </w:r>
    </w:p>
    <w:p w14:paraId="51BF5C30" w14:textId="77777777" w:rsidR="0050141C" w:rsidRDefault="0050141C" w:rsidP="0050141C">
      <w:pPr>
        <w:pStyle w:val="NoSpacing"/>
        <w:ind w:left="720" w:firstLine="720"/>
        <w:rPr>
          <w:rFonts w:cs="Times New Roman"/>
          <w:szCs w:val="24"/>
        </w:rPr>
      </w:pPr>
      <w:r w:rsidRPr="007B7E9F">
        <w:rPr>
          <w:rFonts w:cs="Times New Roman"/>
          <w:szCs w:val="24"/>
        </w:rPr>
        <w:t>pub. Alan Sutton for the Richard III and Yorkist History Trust,</w:t>
      </w:r>
      <w:r>
        <w:rPr>
          <w:rFonts w:cs="Times New Roman"/>
          <w:szCs w:val="24"/>
        </w:rPr>
        <w:t xml:space="preserve"> </w:t>
      </w:r>
      <w:r w:rsidRPr="007B7E9F">
        <w:rPr>
          <w:rFonts w:cs="Times New Roman"/>
          <w:szCs w:val="24"/>
        </w:rPr>
        <w:t>1992, p.</w:t>
      </w:r>
      <w:r>
        <w:rPr>
          <w:rFonts w:cs="Times New Roman"/>
          <w:szCs w:val="24"/>
        </w:rPr>
        <w:t>156)</w:t>
      </w:r>
    </w:p>
    <w:p w14:paraId="35407DF2" w14:textId="77777777" w:rsidR="0050141C" w:rsidRDefault="0050141C" w:rsidP="0050141C">
      <w:pPr>
        <w:pStyle w:val="NoSpacing"/>
        <w:rPr>
          <w:rFonts w:cs="Times New Roman"/>
          <w:szCs w:val="24"/>
        </w:rPr>
      </w:pPr>
    </w:p>
    <w:p w14:paraId="062C84F5" w14:textId="77777777" w:rsidR="0050141C" w:rsidRDefault="0050141C" w:rsidP="0050141C">
      <w:pPr>
        <w:pStyle w:val="NoSpacing"/>
        <w:rPr>
          <w:rFonts w:cs="Times New Roman"/>
          <w:szCs w:val="24"/>
        </w:rPr>
      </w:pPr>
    </w:p>
    <w:p w14:paraId="74F56EE3" w14:textId="77777777" w:rsidR="0050141C" w:rsidRDefault="0050141C" w:rsidP="005014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April 2024</w:t>
      </w:r>
    </w:p>
    <w:p w14:paraId="760243F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D9653E" w14:textId="77777777" w:rsidR="0050141C" w:rsidRDefault="0050141C" w:rsidP="009139A6">
      <w:r>
        <w:separator/>
      </w:r>
    </w:p>
  </w:endnote>
  <w:endnote w:type="continuationSeparator" w:id="0">
    <w:p w14:paraId="5BE9927A" w14:textId="77777777" w:rsidR="0050141C" w:rsidRDefault="0050141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1FB8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70F7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BBB0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5E5C6" w14:textId="77777777" w:rsidR="0050141C" w:rsidRDefault="0050141C" w:rsidP="009139A6">
      <w:r>
        <w:separator/>
      </w:r>
    </w:p>
  </w:footnote>
  <w:footnote w:type="continuationSeparator" w:id="0">
    <w:p w14:paraId="5BD9955E" w14:textId="77777777" w:rsidR="0050141C" w:rsidRDefault="0050141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249A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3BE6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E597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41C"/>
    <w:rsid w:val="000666E0"/>
    <w:rsid w:val="002510B7"/>
    <w:rsid w:val="00270799"/>
    <w:rsid w:val="0050141C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E4305"/>
  <w15:chartTrackingRefBased/>
  <w15:docId w15:val="{EF85D485-E2F9-40E2-A906-2B71359B9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2024-04-26T10:58:00Z</dcterms:created>
  <dcterms:modified xsi:type="dcterms:W3CDTF">2024-04-26T10:59:00Z</dcterms:modified>
</cp:coreProperties>
</file>