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565B" w14:textId="77777777" w:rsidR="00471BDD" w:rsidRDefault="00471BDD" w:rsidP="00471BDD">
      <w:pPr>
        <w:pStyle w:val="NoSpacing"/>
      </w:pPr>
      <w:r>
        <w:rPr>
          <w:u w:val="single"/>
        </w:rPr>
        <w:t>Christopher COKSON</w:t>
      </w:r>
      <w:r>
        <w:t xml:space="preserve">       (fl.1477)</w:t>
      </w:r>
    </w:p>
    <w:p w14:paraId="53C99B6D" w14:textId="6F594C3A" w:rsidR="00471BDD" w:rsidRDefault="00471BDD" w:rsidP="00471BDD">
      <w:pPr>
        <w:pStyle w:val="NoSpacing"/>
      </w:pPr>
      <w:r>
        <w:t>of Nostell Priory, West Riding of Yorkshire.</w:t>
      </w:r>
    </w:p>
    <w:p w14:paraId="785C918A" w14:textId="77777777" w:rsidR="00471BDD" w:rsidRDefault="00471BDD" w:rsidP="00471BDD">
      <w:pPr>
        <w:pStyle w:val="NoSpacing"/>
      </w:pPr>
    </w:p>
    <w:p w14:paraId="12485F62" w14:textId="77777777" w:rsidR="00471BDD" w:rsidRDefault="00471BDD" w:rsidP="00471BDD">
      <w:pPr>
        <w:pStyle w:val="NoSpacing"/>
      </w:pPr>
    </w:p>
    <w:p w14:paraId="7D7FFD00" w14:textId="77777777" w:rsidR="00471BDD" w:rsidRDefault="00471BDD" w:rsidP="00471BDD">
      <w:pPr>
        <w:pStyle w:val="NoSpacing"/>
      </w:pPr>
      <w:r>
        <w:t xml:space="preserve">  1 Mar.1477</w:t>
      </w:r>
      <w:r>
        <w:tab/>
        <w:t>He was ordained subdeacon in the conventual church of the Austin Friars at</w:t>
      </w:r>
    </w:p>
    <w:p w14:paraId="3219F75D" w14:textId="77777777" w:rsidR="00471BDD" w:rsidRDefault="00471BDD" w:rsidP="00471BDD">
      <w:pPr>
        <w:pStyle w:val="NoSpacing"/>
      </w:pPr>
      <w:r>
        <w:tab/>
      </w:r>
      <w:r>
        <w:tab/>
        <w:t>York, by William Egremont, Bishop of Dromore(q.v.).</w:t>
      </w:r>
    </w:p>
    <w:p w14:paraId="2933891F" w14:textId="71CD959A" w:rsidR="00471BDD" w:rsidRDefault="00471BDD" w:rsidP="00471BDD">
      <w:pPr>
        <w:pStyle w:val="NoSpacing"/>
      </w:pPr>
      <w:r>
        <w:tab/>
      </w:r>
      <w:r>
        <w:tab/>
        <w:t>(“York Clergy Ordinations 1475-1500” ed. David M. Smith p.21)</w:t>
      </w:r>
    </w:p>
    <w:p w14:paraId="1B8B92CF" w14:textId="77777777" w:rsidR="00334238" w:rsidRDefault="00334238" w:rsidP="00334238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548BBD47" w14:textId="77777777" w:rsidR="00334238" w:rsidRDefault="00334238" w:rsidP="00334238">
      <w:pPr>
        <w:pStyle w:val="NoSpacing"/>
      </w:pPr>
      <w:r>
        <w:tab/>
      </w:r>
      <w:r>
        <w:tab/>
        <w:t>York, by William Egremont, Bishop of Dromore(q.v.).</w:t>
      </w:r>
    </w:p>
    <w:p w14:paraId="0FE941D6" w14:textId="77777777" w:rsidR="00334238" w:rsidRDefault="00334238" w:rsidP="00334238">
      <w:pPr>
        <w:pStyle w:val="NoSpacing"/>
      </w:pPr>
      <w:r>
        <w:tab/>
      </w:r>
      <w:r>
        <w:tab/>
        <w:t>(“York Clergy Ordinations 1475-1500” ed. David M. Smith p.24)</w:t>
      </w:r>
    </w:p>
    <w:p w14:paraId="25BDDAC8" w14:textId="77777777" w:rsidR="00334238" w:rsidRDefault="00334238" w:rsidP="00334238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7F7EF31C" w14:textId="77777777" w:rsidR="00334238" w:rsidRDefault="00334238" w:rsidP="00334238">
      <w:pPr>
        <w:pStyle w:val="NoSpacing"/>
      </w:pPr>
      <w:r>
        <w:tab/>
      </w:r>
      <w:r>
        <w:tab/>
        <w:t>York, by William Egremont, Bishop of Dromore(q.v.).</w:t>
      </w:r>
    </w:p>
    <w:p w14:paraId="76F120FD" w14:textId="44416BD0" w:rsidR="00334238" w:rsidRDefault="00334238" w:rsidP="00334238">
      <w:pPr>
        <w:pStyle w:val="NoSpacing"/>
      </w:pPr>
      <w:r>
        <w:tab/>
      </w:r>
      <w:r>
        <w:tab/>
        <w:t>(“York Clergy Ordinations 1475-1500” ed. David M. Smith p.28)</w:t>
      </w:r>
    </w:p>
    <w:p w14:paraId="3920380A" w14:textId="77777777" w:rsidR="00471BDD" w:rsidRDefault="00471BDD" w:rsidP="00471BDD">
      <w:pPr>
        <w:pStyle w:val="NoSpacing"/>
      </w:pPr>
    </w:p>
    <w:p w14:paraId="24129FF1" w14:textId="77777777" w:rsidR="00471BDD" w:rsidRDefault="00471BDD" w:rsidP="00471BDD">
      <w:pPr>
        <w:pStyle w:val="NoSpacing"/>
      </w:pPr>
    </w:p>
    <w:p w14:paraId="798E9EE3" w14:textId="63FFB98E" w:rsidR="00471BDD" w:rsidRDefault="00471BDD" w:rsidP="00471BDD">
      <w:pPr>
        <w:pStyle w:val="NoSpacing"/>
      </w:pPr>
      <w:r>
        <w:t>16 July 2019</w:t>
      </w:r>
    </w:p>
    <w:p w14:paraId="647E60B0" w14:textId="1847703D" w:rsidR="00334238" w:rsidRDefault="00334238" w:rsidP="00471BDD">
      <w:pPr>
        <w:pStyle w:val="NoSpacing"/>
      </w:pPr>
      <w:r>
        <w:t>13 February 2020</w:t>
      </w:r>
      <w:bookmarkStart w:id="0" w:name="_GoBack"/>
      <w:bookmarkEnd w:id="0"/>
    </w:p>
    <w:p w14:paraId="3417635F" w14:textId="17006C02" w:rsidR="006B2F86" w:rsidRPr="00471BDD" w:rsidRDefault="00334238" w:rsidP="00E71FC3">
      <w:pPr>
        <w:pStyle w:val="NoSpacing"/>
      </w:pPr>
    </w:p>
    <w:sectPr w:rsidR="006B2F86" w:rsidRPr="00471B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376A3" w14:textId="77777777" w:rsidR="00471BDD" w:rsidRDefault="00471BDD" w:rsidP="00E71FC3">
      <w:pPr>
        <w:spacing w:after="0" w:line="240" w:lineRule="auto"/>
      </w:pPr>
      <w:r>
        <w:separator/>
      </w:r>
    </w:p>
  </w:endnote>
  <w:endnote w:type="continuationSeparator" w:id="0">
    <w:p w14:paraId="5C95AEA3" w14:textId="77777777" w:rsidR="00471BDD" w:rsidRDefault="00471B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C27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C11C7" w14:textId="77777777" w:rsidR="00471BDD" w:rsidRDefault="00471BDD" w:rsidP="00E71FC3">
      <w:pPr>
        <w:spacing w:after="0" w:line="240" w:lineRule="auto"/>
      </w:pPr>
      <w:r>
        <w:separator/>
      </w:r>
    </w:p>
  </w:footnote>
  <w:footnote w:type="continuationSeparator" w:id="0">
    <w:p w14:paraId="59C6E216" w14:textId="77777777" w:rsidR="00471BDD" w:rsidRDefault="00471B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DD"/>
    <w:rsid w:val="001A7C09"/>
    <w:rsid w:val="00334238"/>
    <w:rsid w:val="00471BD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18B31"/>
  <w15:chartTrackingRefBased/>
  <w15:docId w15:val="{9C3B85CA-E3EC-43DB-B549-874CDC47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2019-07-16T20:11:00Z</dcterms:created>
  <dcterms:modified xsi:type="dcterms:W3CDTF">2020-02-13T10:25:00Z</dcterms:modified>
</cp:coreProperties>
</file>