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9E0" w:rsidRPr="00E77870" w:rsidRDefault="004D69E0" w:rsidP="004D69E0">
      <w:pPr>
        <w:pStyle w:val="NoSpacing"/>
      </w:pPr>
      <w:r w:rsidRPr="00AA564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COKSHOTE</w:t>
      </w:r>
      <w:r w:rsidRPr="00E77870">
        <w:t xml:space="preserve">      (fl.14</w:t>
      </w:r>
      <w:r>
        <w:t>76</w:t>
      </w:r>
      <w:r w:rsidRPr="00E77870">
        <w:t>)</w:t>
      </w:r>
    </w:p>
    <w:p w:rsidR="004D69E0" w:rsidRDefault="004D69E0" w:rsidP="004D69E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A564C">
        <w:rPr>
          <w:noProof/>
        </w:rPr>
        <w:t>Cornchapman</w:t>
      </w:r>
      <w:r>
        <w:t>.</w:t>
      </w:r>
      <w:proofErr w:type="gramEnd"/>
    </w:p>
    <w:p w:rsidR="004D69E0" w:rsidRDefault="004D69E0" w:rsidP="004D69E0">
      <w:pPr>
        <w:pStyle w:val="NoSpacing"/>
      </w:pPr>
    </w:p>
    <w:p w:rsidR="004D69E0" w:rsidRDefault="004D69E0" w:rsidP="004D69E0">
      <w:pPr>
        <w:pStyle w:val="NoSpacing"/>
      </w:pPr>
    </w:p>
    <w:p w:rsidR="004D69E0" w:rsidRDefault="004D69E0" w:rsidP="004D69E0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198</w:t>
      </w:r>
      <w:r>
        <w:t>)</w:t>
      </w:r>
    </w:p>
    <w:p w:rsidR="004D69E0" w:rsidRDefault="004D69E0" w:rsidP="004D69E0">
      <w:pPr>
        <w:pStyle w:val="NoSpacing"/>
      </w:pPr>
    </w:p>
    <w:p w:rsidR="004D69E0" w:rsidRDefault="004D69E0" w:rsidP="004D69E0">
      <w:pPr>
        <w:pStyle w:val="NoSpacing"/>
      </w:pPr>
    </w:p>
    <w:p w:rsidR="004D69E0" w:rsidRDefault="004D69E0" w:rsidP="004D69E0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9E0" w:rsidRDefault="004D69E0" w:rsidP="00920DE3">
      <w:pPr>
        <w:spacing w:after="0" w:line="240" w:lineRule="auto"/>
      </w:pPr>
      <w:r>
        <w:separator/>
      </w:r>
    </w:p>
  </w:endnote>
  <w:endnote w:type="continuationSeparator" w:id="0">
    <w:p w:rsidR="004D69E0" w:rsidRDefault="004D69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9E0" w:rsidRDefault="004D69E0" w:rsidP="00920DE3">
      <w:pPr>
        <w:spacing w:after="0" w:line="240" w:lineRule="auto"/>
      </w:pPr>
      <w:r>
        <w:separator/>
      </w:r>
    </w:p>
  </w:footnote>
  <w:footnote w:type="continuationSeparator" w:id="0">
    <w:p w:rsidR="004D69E0" w:rsidRDefault="004D69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9E0"/>
    <w:rsid w:val="00120749"/>
    <w:rsid w:val="004D69E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2015-09-22T20:25:00Z</dcterms:created>
  <dcterms:modified xsi:type="dcterms:W3CDTF">2015-09-22T20:26:00Z</dcterms:modified>
</cp:coreProperties>
</file>