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93876" w14:textId="77777777" w:rsidR="00E43946" w:rsidRDefault="00E43946" w:rsidP="00E439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COKRYDE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7347ED37" w14:textId="77777777" w:rsidR="00E43946" w:rsidRDefault="00E43946" w:rsidP="00E439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29645BD4" w14:textId="77777777" w:rsidR="00E43946" w:rsidRDefault="00E43946" w:rsidP="00E43946">
      <w:pPr>
        <w:pStyle w:val="NoSpacing"/>
        <w:rPr>
          <w:rFonts w:cs="Times New Roman"/>
          <w:szCs w:val="24"/>
        </w:rPr>
      </w:pPr>
    </w:p>
    <w:p w14:paraId="0A23AFCE" w14:textId="77777777" w:rsidR="00E43946" w:rsidRDefault="00E43946" w:rsidP="00E43946">
      <w:pPr>
        <w:pStyle w:val="NoSpacing"/>
        <w:rPr>
          <w:rFonts w:cs="Times New Roman"/>
          <w:szCs w:val="24"/>
        </w:rPr>
      </w:pPr>
    </w:p>
    <w:p w14:paraId="161C38DF" w14:textId="77777777" w:rsidR="00E43946" w:rsidRDefault="00E43946" w:rsidP="00E439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He made his Will.</w:t>
      </w:r>
    </w:p>
    <w:p w14:paraId="53BE7DFB" w14:textId="77777777" w:rsidR="00E43946" w:rsidRDefault="00E43946" w:rsidP="00E439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4DF3DE26" w14:textId="77777777" w:rsidR="00E43946" w:rsidRDefault="00E43946" w:rsidP="00E43946">
      <w:pPr>
        <w:pStyle w:val="NoSpacing"/>
        <w:jc w:val="both"/>
        <w:rPr>
          <w:rFonts w:cs="Times New Roman"/>
          <w:szCs w:val="24"/>
        </w:rPr>
      </w:pPr>
    </w:p>
    <w:p w14:paraId="1F9E3B16" w14:textId="77777777" w:rsidR="00E43946" w:rsidRDefault="00E43946" w:rsidP="00E43946">
      <w:pPr>
        <w:pStyle w:val="NoSpacing"/>
        <w:jc w:val="both"/>
        <w:rPr>
          <w:rFonts w:cs="Times New Roman"/>
          <w:szCs w:val="24"/>
        </w:rPr>
      </w:pPr>
    </w:p>
    <w:p w14:paraId="144D8852" w14:textId="77777777" w:rsidR="00E43946" w:rsidRDefault="00E43946" w:rsidP="00E439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2022</w:t>
      </w:r>
    </w:p>
    <w:p w14:paraId="2FAD70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21B24" w14:textId="77777777" w:rsidR="00E43946" w:rsidRDefault="00E43946" w:rsidP="009139A6">
      <w:r>
        <w:separator/>
      </w:r>
    </w:p>
  </w:endnote>
  <w:endnote w:type="continuationSeparator" w:id="0">
    <w:p w14:paraId="7D313413" w14:textId="77777777" w:rsidR="00E43946" w:rsidRDefault="00E439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A1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8AB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59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B4898" w14:textId="77777777" w:rsidR="00E43946" w:rsidRDefault="00E43946" w:rsidP="009139A6">
      <w:r>
        <w:separator/>
      </w:r>
    </w:p>
  </w:footnote>
  <w:footnote w:type="continuationSeparator" w:id="0">
    <w:p w14:paraId="0F3D429D" w14:textId="77777777" w:rsidR="00E43946" w:rsidRDefault="00E439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EF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0F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ACB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4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394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99789"/>
  <w15:chartTrackingRefBased/>
  <w15:docId w15:val="{E98C0502-658D-466D-A453-F44F58B9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39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2022-12-30T12:42:00Z</dcterms:created>
  <dcterms:modified xsi:type="dcterms:W3CDTF">2022-12-30T12:42:00Z</dcterms:modified>
</cp:coreProperties>
</file>